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D7BE" w14:textId="77777777" w:rsidR="00CC7DB6" w:rsidRDefault="00C00886" w:rsidP="00E24994">
      <w:pPr>
        <w:pStyle w:val="Subonderdeeluniversiteit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PhD application </w:t>
      </w:r>
      <w:r w:rsidR="00F3044A">
        <w:rPr>
          <w:sz w:val="32"/>
          <w:szCs w:val="32"/>
          <w:lang w:val="en-US"/>
        </w:rPr>
        <w:t xml:space="preserve">external candidates </w:t>
      </w:r>
    </w:p>
    <w:p w14:paraId="4448DE5C" w14:textId="6E53713B" w:rsidR="006303B0" w:rsidRPr="00E24994" w:rsidRDefault="00C00886" w:rsidP="00E24994">
      <w:pPr>
        <w:pStyle w:val="Subonderdeeluniversiteit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Board of Admissions of the Amsterdam Law School</w:t>
      </w:r>
    </w:p>
    <w:p w14:paraId="3A874118" w14:textId="77777777" w:rsidR="00E56C37" w:rsidRDefault="00E56C37" w:rsidP="00E56C37">
      <w:pPr>
        <w:pStyle w:val="Subonderdeeluniversiteit"/>
        <w:rPr>
          <w:lang w:val="en-US"/>
        </w:rPr>
      </w:pPr>
    </w:p>
    <w:p w14:paraId="29212BA9" w14:textId="77777777" w:rsidR="00E24994" w:rsidRDefault="00E24994">
      <w:pPr>
        <w:rPr>
          <w:iCs/>
          <w:lang w:val="en-US"/>
        </w:rPr>
      </w:pPr>
    </w:p>
    <w:p w14:paraId="436EF784" w14:textId="77777777" w:rsidR="00195A8C" w:rsidRDefault="00195A8C">
      <w:pPr>
        <w:rPr>
          <w:iCs/>
          <w:lang w:val="en-US"/>
        </w:rPr>
      </w:pPr>
    </w:p>
    <w:p w14:paraId="5B010BB6" w14:textId="77777777" w:rsidR="00B53ED7" w:rsidRPr="00B53ED7" w:rsidRDefault="00B53ED7" w:rsidP="00B53ED7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B53ED7">
        <w:rPr>
          <w:rFonts w:ascii="Arial" w:eastAsia="Times New Roman" w:hAnsi="Arial" w:cs="Arial"/>
          <w:vanish/>
          <w:sz w:val="16"/>
          <w:szCs w:val="16"/>
          <w:lang w:eastAsia="nl-NL"/>
        </w:rPr>
        <w:t>Top of Form</w:t>
      </w:r>
    </w:p>
    <w:p w14:paraId="5AC29503" w14:textId="58C1A738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Full name</w:t>
      </w:r>
      <w:r w:rsidR="00765F72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PhD candidate</w:t>
      </w:r>
      <w:r w:rsidR="00DF6B44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668C02C9" w14:textId="77777777" w:rsidR="00613492" w:rsidRDefault="00613492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75DB7797" w14:textId="778B5CEB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Email address</w:t>
      </w:r>
      <w:r w:rsidR="00F076A8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PhD candidate</w:t>
      </w:r>
      <w:r w:rsidR="00DF6B44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5B0CD5A5" w14:textId="77777777" w:rsidR="00DF6B44" w:rsidRDefault="00DF6B44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3B65E38F" w14:textId="77777777" w:rsidR="00613492" w:rsidRPr="00B53ED7" w:rsidRDefault="00613492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7F87E472" w14:textId="39F27863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Name of </w:t>
      </w:r>
      <w:r w:rsidR="00192C5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1</w:t>
      </w:r>
      <w:r w:rsidR="00192C59" w:rsidRPr="00192C59">
        <w:rPr>
          <w:rFonts w:ascii="Arial" w:eastAsia="Times New Roman" w:hAnsi="Arial" w:cs="Arial"/>
          <w:color w:val="43464D"/>
          <w:sz w:val="27"/>
          <w:szCs w:val="27"/>
          <w:vertAlign w:val="superscript"/>
          <w:lang w:val="en-US" w:eastAsia="nl-NL"/>
        </w:rPr>
        <w:t>st</w:t>
      </w: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supervisor</w:t>
      </w:r>
      <w:r w:rsidR="00DE3C8E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of the Amsterdam Law School</w:t>
      </w:r>
      <w:r w:rsidR="00DF6B44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6E505ECE" w14:textId="77777777" w:rsidR="00DF6B44" w:rsidRPr="00B53ED7" w:rsidRDefault="00DF6B44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6FFD717D" w14:textId="12F3ECED" w:rsidR="00DF6B44" w:rsidRP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Name of </w:t>
      </w:r>
      <w:r w:rsidR="00192C5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2</w:t>
      </w:r>
      <w:r w:rsidR="00192C59" w:rsidRPr="00192C59">
        <w:rPr>
          <w:rFonts w:ascii="Arial" w:eastAsia="Times New Roman" w:hAnsi="Arial" w:cs="Arial"/>
          <w:color w:val="43464D"/>
          <w:sz w:val="27"/>
          <w:szCs w:val="27"/>
          <w:vertAlign w:val="superscript"/>
          <w:lang w:val="en-US" w:eastAsia="nl-NL"/>
        </w:rPr>
        <w:t>nd</w:t>
      </w: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supervisor</w:t>
      </w:r>
      <w:r w:rsidR="00DF6B44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  <w:r w:rsidR="005553A1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br/>
      </w:r>
    </w:p>
    <w:p w14:paraId="2F81B953" w14:textId="77777777" w:rsidR="005553A1" w:rsidRPr="00B53ED7" w:rsidRDefault="005553A1" w:rsidP="00EE1FD9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43464D"/>
          <w:sz w:val="24"/>
          <w:szCs w:val="24"/>
          <w:lang w:val="en-US" w:eastAsia="nl-NL"/>
        </w:rPr>
      </w:pPr>
    </w:p>
    <w:p w14:paraId="020EBC5B" w14:textId="5A7B3F01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Please provide us with a brief description of current professional responsibilities and the extent to which this will allow sufficient time to initiate and complete the PhD research within a period of, in principle, 6 years</w:t>
      </w:r>
      <w:r w:rsidR="00EE1FD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5B0BFED8" w14:textId="77777777" w:rsidR="00FB2D84" w:rsidRDefault="00FB2D84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0A16EAC1" w14:textId="77777777" w:rsidR="00FB2D84" w:rsidRDefault="00FB2D84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67E0FEDE" w14:textId="77777777" w:rsidR="00EE1FD9" w:rsidRPr="00B53ED7" w:rsidRDefault="00EE1FD9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0A5CAEC0" w14:textId="4DA65CC9" w:rsidR="00B53ED7" w:rsidRP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Name of first (academic) referee</w:t>
      </w:r>
      <w:r w:rsidR="00025DDA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(this is not the supervisor)</w:t>
      </w:r>
      <w:r w:rsidR="00EE1FD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20A8BE5E" w14:textId="4CCB9109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Email address of first referee</w:t>
      </w:r>
      <w:r w:rsidR="00EE1FD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049BD29E" w14:textId="424418A1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Phone number of first referee</w:t>
      </w:r>
      <w:r w:rsidR="00EE1FD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2A518C80" w14:textId="77777777" w:rsidR="00EE1FD9" w:rsidRPr="00B53ED7" w:rsidRDefault="00EE1FD9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68EB9DA6" w14:textId="4B62284A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Name of second (academic) referee</w:t>
      </w:r>
      <w:r w:rsidR="00025DDA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(this is not the supervisor)</w:t>
      </w:r>
      <w:r w:rsidR="00EE1FD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320BCBE0" w14:textId="7AFD72E9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Email address if second referee</w:t>
      </w:r>
      <w:r w:rsidR="00EE1FD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09991503" w14:textId="4CC3F957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Phone number of second referee</w:t>
      </w:r>
      <w:r w:rsidR="00EE1FD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09C21E5F" w14:textId="77777777" w:rsidR="00EE1FD9" w:rsidRPr="00B53ED7" w:rsidRDefault="00EE1FD9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43D6730A" w14:textId="77777777" w:rsidR="00613492" w:rsidRDefault="00613492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50C7D640" w14:textId="4DEE4920" w:rsidR="00B53ED7" w:rsidRDefault="00B53ED7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Further comments</w:t>
      </w:r>
      <w:r w:rsidR="00EE1FD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: </w:t>
      </w:r>
    </w:p>
    <w:p w14:paraId="0590D9DF" w14:textId="77777777" w:rsidR="00765F72" w:rsidRDefault="00765F72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099A1035" w14:textId="77777777" w:rsidR="00765F72" w:rsidRDefault="00765F72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245D8DBF" w14:textId="77777777" w:rsidR="00EE1FD9" w:rsidRPr="00B53ED7" w:rsidRDefault="00EE1FD9" w:rsidP="00B53ED7">
      <w:pPr>
        <w:shd w:val="clear" w:color="auto" w:fill="FFFFFF"/>
        <w:spacing w:line="240" w:lineRule="auto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</w:p>
    <w:p w14:paraId="691E5D4A" w14:textId="2764B0E0" w:rsidR="00B53ED7" w:rsidRPr="00B53ED7" w:rsidRDefault="0045078D" w:rsidP="005D4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360" w:lineRule="atLeast"/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</w:pPr>
      <w:r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Please note that the </w:t>
      </w:r>
      <w:r w:rsidR="00B53ED7"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application will only be considered </w:t>
      </w:r>
      <w:r w:rsidR="005D4C59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if the</w:t>
      </w:r>
      <w:r w:rsidR="00B53ED7"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</w:t>
      </w:r>
      <w:r w:rsidR="00B81682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PhD candidate includes </w:t>
      </w:r>
      <w:r w:rsidR="00965D7D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the endorsement form</w:t>
      </w:r>
      <w:r w:rsidR="005075A2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,</w:t>
      </w:r>
      <w:r w:rsidR="00965D7D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signed by the </w:t>
      </w:r>
      <w:r w:rsidR="00B53ED7"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prospective supervisor</w:t>
      </w:r>
      <w:r w:rsidR="00A604E3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(</w:t>
      </w:r>
      <w:r w:rsidR="00B53ED7"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s</w:t>
      </w:r>
      <w:r w:rsidR="00A604E3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)</w:t>
      </w:r>
      <w:r w:rsidR="00B53ED7" w:rsidRPr="00B53ED7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</w:t>
      </w:r>
      <w:r w:rsidR="00AB04DC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and department head</w:t>
      </w:r>
      <w:r w:rsidR="005075A2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,</w:t>
      </w:r>
      <w:r w:rsidR="00B81682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 in the submitted dossier</w:t>
      </w:r>
      <w:r w:rsidR="00AB04DC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 xml:space="preserve">. </w:t>
      </w:r>
      <w:r w:rsidR="005075A2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br/>
      </w:r>
      <w:r w:rsidR="00A604E3">
        <w:rPr>
          <w:rFonts w:ascii="Arial" w:eastAsia="Times New Roman" w:hAnsi="Arial" w:cs="Arial"/>
          <w:color w:val="43464D"/>
          <w:sz w:val="27"/>
          <w:szCs w:val="27"/>
          <w:lang w:val="en-US" w:eastAsia="nl-NL"/>
        </w:rPr>
        <w:t>The starting date, when positively assessed, is 1 September.</w:t>
      </w:r>
    </w:p>
    <w:p w14:paraId="5A7E7766" w14:textId="77777777" w:rsidR="00B53ED7" w:rsidRPr="00B53ED7" w:rsidRDefault="00B53ED7" w:rsidP="00B53ED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 w:eastAsia="nl-NL"/>
        </w:rPr>
      </w:pPr>
      <w:r w:rsidRPr="00B53ED7">
        <w:rPr>
          <w:rFonts w:ascii="Arial" w:eastAsia="Times New Roman" w:hAnsi="Arial" w:cs="Arial"/>
          <w:vanish/>
          <w:sz w:val="16"/>
          <w:szCs w:val="16"/>
          <w:lang w:val="en-US" w:eastAsia="nl-NL"/>
        </w:rPr>
        <w:t>Bottom of Form</w:t>
      </w:r>
    </w:p>
    <w:p w14:paraId="788CEDBA" w14:textId="77777777" w:rsidR="00B53ED7" w:rsidRDefault="00B53ED7" w:rsidP="00E26427">
      <w:pPr>
        <w:autoSpaceDE w:val="0"/>
        <w:autoSpaceDN w:val="0"/>
        <w:adjustRightInd w:val="0"/>
        <w:spacing w:line="240" w:lineRule="auto"/>
        <w:rPr>
          <w:rFonts w:ascii="Calibri" w:eastAsiaTheme="minorHAnsi" w:hAnsi="Calibri" w:cs="Calibri"/>
          <w:color w:val="000000"/>
          <w:lang w:val="en-US"/>
        </w:rPr>
      </w:pPr>
    </w:p>
    <w:p w14:paraId="0D07A956" w14:textId="77777777" w:rsidR="00B53ED7" w:rsidRDefault="00B53ED7" w:rsidP="00E26427">
      <w:pPr>
        <w:autoSpaceDE w:val="0"/>
        <w:autoSpaceDN w:val="0"/>
        <w:adjustRightInd w:val="0"/>
        <w:spacing w:line="240" w:lineRule="auto"/>
        <w:rPr>
          <w:rFonts w:ascii="Calibri" w:eastAsiaTheme="minorHAnsi" w:hAnsi="Calibri" w:cs="Calibri"/>
          <w:color w:val="000000"/>
          <w:lang w:val="en-US"/>
        </w:rPr>
      </w:pPr>
    </w:p>
    <w:p w14:paraId="3C5D928A" w14:textId="77777777" w:rsidR="00B53ED7" w:rsidRDefault="00B53ED7" w:rsidP="00E26427">
      <w:pPr>
        <w:autoSpaceDE w:val="0"/>
        <w:autoSpaceDN w:val="0"/>
        <w:adjustRightInd w:val="0"/>
        <w:spacing w:line="240" w:lineRule="auto"/>
        <w:rPr>
          <w:rFonts w:ascii="Calibri" w:eastAsiaTheme="minorHAnsi" w:hAnsi="Calibri" w:cs="Calibri"/>
          <w:color w:val="000000"/>
          <w:lang w:val="en-US"/>
        </w:rPr>
      </w:pPr>
    </w:p>
    <w:sectPr w:rsidR="00B53ED7" w:rsidSect="00EC3EA6">
      <w:headerReference w:type="default" r:id="rId10"/>
      <w:footerReference w:type="default" r:id="rId11"/>
      <w:headerReference w:type="first" r:id="rId12"/>
      <w:pgSz w:w="11906" w:h="16838" w:code="9"/>
      <w:pgMar w:top="1814" w:right="1304" w:bottom="1270" w:left="1673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1E88" w14:textId="77777777" w:rsidR="0035586F" w:rsidRDefault="0035586F" w:rsidP="009F5E9C">
      <w:pPr>
        <w:spacing w:line="240" w:lineRule="auto"/>
      </w:pPr>
      <w:r>
        <w:separator/>
      </w:r>
    </w:p>
  </w:endnote>
  <w:endnote w:type="continuationSeparator" w:id="0">
    <w:p w14:paraId="71FA322A" w14:textId="77777777" w:rsidR="0035586F" w:rsidRDefault="0035586F" w:rsidP="009F5E9C">
      <w:pPr>
        <w:spacing w:line="240" w:lineRule="auto"/>
      </w:pPr>
      <w:r>
        <w:continuationSeparator/>
      </w:r>
    </w:p>
  </w:endnote>
  <w:endnote w:type="continuationNotice" w:id="1">
    <w:p w14:paraId="5AAEC8B6" w14:textId="77777777" w:rsidR="00613492" w:rsidRDefault="006134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85828" w14:textId="77777777" w:rsidR="0083555D" w:rsidRPr="00E56C37" w:rsidRDefault="0083555D">
    <w:pPr>
      <w:pStyle w:val="Footer"/>
      <w:rPr>
        <w:lang w:val="en-US"/>
      </w:rPr>
    </w:pPr>
    <w:r w:rsidRPr="00E56C37">
      <w:rPr>
        <w:lang w:val="en-US"/>
      </w:rPr>
      <w:fldChar w:fldCharType="begin"/>
    </w:r>
    <w:r w:rsidRPr="00E56C37">
      <w:rPr>
        <w:lang w:val="en-US"/>
      </w:rPr>
      <w:instrText xml:space="preserve"> DOCVARIABLE field_page </w:instrText>
    </w:r>
    <w:r w:rsidRPr="00E56C37">
      <w:rPr>
        <w:lang w:val="en-US"/>
      </w:rPr>
      <w:fldChar w:fldCharType="separate"/>
    </w:r>
    <w:r w:rsidR="00E56C37">
      <w:rPr>
        <w:lang w:val="en-US"/>
      </w:rPr>
      <w:t>Page</w:t>
    </w:r>
    <w:r w:rsidRPr="00E56C37">
      <w:rPr>
        <w:lang w:val="en-US"/>
      </w:rPr>
      <w:fldChar w:fldCharType="end"/>
    </w:r>
    <w:r w:rsidRPr="00E56C37">
      <w:rPr>
        <w:lang w:val="en-US"/>
      </w:rPr>
      <w:t xml:space="preserve"> </w:t>
    </w:r>
    <w:r w:rsidRPr="00E56C37">
      <w:rPr>
        <w:lang w:val="en-US"/>
      </w:rPr>
      <w:fldChar w:fldCharType="begin"/>
    </w:r>
    <w:r w:rsidRPr="00E56C37">
      <w:rPr>
        <w:lang w:val="en-US"/>
      </w:rPr>
      <w:instrText xml:space="preserve"> PAGE </w:instrText>
    </w:r>
    <w:r w:rsidRPr="00E56C37">
      <w:rPr>
        <w:lang w:val="en-US"/>
      </w:rPr>
      <w:fldChar w:fldCharType="separate"/>
    </w:r>
    <w:r w:rsidR="00E24994">
      <w:rPr>
        <w:noProof/>
        <w:lang w:val="en-US"/>
      </w:rPr>
      <w:t>2</w:t>
    </w:r>
    <w:r w:rsidRPr="00E56C37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E84E1" w14:textId="77777777" w:rsidR="0035586F" w:rsidRDefault="0035586F" w:rsidP="009F5E9C">
      <w:pPr>
        <w:spacing w:line="240" w:lineRule="auto"/>
      </w:pPr>
      <w:r>
        <w:separator/>
      </w:r>
    </w:p>
  </w:footnote>
  <w:footnote w:type="continuationSeparator" w:id="0">
    <w:p w14:paraId="799B632C" w14:textId="77777777" w:rsidR="0035586F" w:rsidRDefault="0035586F" w:rsidP="009F5E9C">
      <w:pPr>
        <w:spacing w:line="240" w:lineRule="auto"/>
      </w:pPr>
      <w:r>
        <w:continuationSeparator/>
      </w:r>
    </w:p>
  </w:footnote>
  <w:footnote w:type="continuationNotice" w:id="1">
    <w:p w14:paraId="20B58D74" w14:textId="77777777" w:rsidR="00613492" w:rsidRDefault="006134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5B8F" w14:textId="77777777" w:rsidR="0083555D" w:rsidRPr="00E56C37" w:rsidRDefault="0083555D" w:rsidP="007452C3">
    <w:pPr>
      <w:tabs>
        <w:tab w:val="center" w:pos="4536"/>
        <w:tab w:val="right" w:pos="9072"/>
      </w:tabs>
      <w:spacing w:line="240" w:lineRule="auto"/>
      <w:rPr>
        <w:lang w:val="en-US"/>
      </w:rPr>
    </w:pP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IF 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DOCVARIABLE "use_logo" </w:instrText>
    </w:r>
    <w:r w:rsidRPr="00E56C37">
      <w:rPr>
        <w:lang w:val="en-US"/>
      </w:rPr>
      <w:fldChar w:fldCharType="separate"/>
    </w:r>
    <w:r w:rsidR="00E56C37">
      <w:rPr>
        <w:lang w:val="en-US"/>
      </w:rPr>
      <w:instrText>1</w:instrText>
    </w:r>
    <w:r w:rsidRPr="00E56C37">
      <w:rPr>
        <w:lang w:val="en-US"/>
      </w:rPr>
      <w:fldChar w:fldCharType="end"/>
    </w:r>
    <w:r w:rsidRPr="00E56C37">
      <w:rPr>
        <w:lang w:val="en-US"/>
      </w:rPr>
      <w:instrText>="1" "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IF 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DOCVARIABLE "CI_Language" </w:instrText>
    </w:r>
    <w:r w:rsidRPr="00E56C37">
      <w:rPr>
        <w:lang w:val="en-US"/>
      </w:rPr>
      <w:fldChar w:fldCharType="separate"/>
    </w:r>
    <w:r w:rsidR="00E56C37">
      <w:rPr>
        <w:lang w:val="en-US"/>
      </w:rPr>
      <w:instrText>en-US</w:instrText>
    </w:r>
    <w:r w:rsidRPr="00E56C37">
      <w:rPr>
        <w:lang w:val="en-US"/>
      </w:rPr>
      <w:fldChar w:fldCharType="end"/>
    </w:r>
    <w:r w:rsidRPr="00E56C37">
      <w:rPr>
        <w:lang w:val="en-US"/>
      </w:rPr>
      <w:instrText>="en-US" "</w:instrText>
    </w:r>
    <w:r w:rsidRPr="00E56C37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BE7EB1C" wp14:editId="0B338A4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09240" cy="563245"/>
          <wp:effectExtent l="0" t="0" r="0" b="8255"/>
          <wp:wrapNone/>
          <wp:docPr id="2" name="Picture 2" descr="Volgvel_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lgvel_EN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instrText>" "</w:instrText>
    </w:r>
    <w:r w:rsidRPr="00E56C37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534BCDD5" wp14:editId="1E2445A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977515" cy="570865"/>
          <wp:effectExtent l="0" t="0" r="0" b="635"/>
          <wp:wrapNone/>
          <wp:docPr id="1" name="Picture 1" descr="Volgvel_N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olgvel_NL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751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instrText xml:space="preserve">" </w:instrText>
    </w:r>
    <w:r w:rsidRPr="00E56C37">
      <w:rPr>
        <w:lang w:val="en-US"/>
      </w:rPr>
      <w:fldChar w:fldCharType="separate"/>
    </w:r>
    <w:r w:rsidR="00E56C37" w:rsidRPr="00E56C37">
      <w:rPr>
        <w:noProof/>
        <w:lang w:val="en-US"/>
      </w:rPr>
      <w:drawing>
        <wp:anchor distT="0" distB="0" distL="114300" distR="114300" simplePos="0" relativeHeight="251658244" behindDoc="1" locked="0" layoutInCell="1" allowOverlap="1" wp14:anchorId="70904F36" wp14:editId="6B3BB20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09240" cy="563245"/>
          <wp:effectExtent l="0" t="0" r="0" b="8255"/>
          <wp:wrapNone/>
          <wp:docPr id="14" name="Picture 14" descr="Volgvel_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lgvel_EN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fldChar w:fldCharType="end"/>
    </w:r>
    <w:r w:rsidRPr="00E56C37">
      <w:rPr>
        <w:lang w:val="en-US"/>
      </w:rPr>
      <w:instrText>" "" \CIFLOCK</w:instrText>
    </w:r>
    <w:r w:rsidR="005075A2">
      <w:rPr>
        <w:lang w:val="en-US"/>
      </w:rPr>
      <w:fldChar w:fldCharType="separate"/>
    </w:r>
    <w:r w:rsidRPr="00E56C37">
      <w:rPr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38C2" w14:textId="77777777" w:rsidR="0083555D" w:rsidRPr="00E56C37" w:rsidRDefault="0083555D" w:rsidP="00783ADC">
    <w:pPr>
      <w:pStyle w:val="Header"/>
      <w:rPr>
        <w:lang w:val="en-US"/>
      </w:rPr>
    </w:pP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IF </w:instrText>
    </w:r>
    <w:r w:rsidR="00144DDB" w:rsidRPr="00E56C37">
      <w:rPr>
        <w:lang w:val="en-US"/>
      </w:rPr>
      <w:fldChar w:fldCharType="begin" w:fldLock="1"/>
    </w:r>
    <w:r w:rsidR="00144DDB" w:rsidRPr="00E56C37">
      <w:rPr>
        <w:lang w:val="en-US"/>
      </w:rPr>
      <w:instrText xml:space="preserve"> DOCVARIABLE "use_logo" </w:instrText>
    </w:r>
    <w:r w:rsidR="00144DDB" w:rsidRPr="00E56C37">
      <w:rPr>
        <w:lang w:val="en-US"/>
      </w:rPr>
      <w:fldChar w:fldCharType="separate"/>
    </w:r>
    <w:r w:rsidR="00E56C37">
      <w:rPr>
        <w:lang w:val="en-US"/>
      </w:rPr>
      <w:instrText>1</w:instrText>
    </w:r>
    <w:r w:rsidR="00144DDB" w:rsidRPr="00E56C37">
      <w:rPr>
        <w:lang w:val="en-US"/>
      </w:rPr>
      <w:fldChar w:fldCharType="end"/>
    </w:r>
    <w:r w:rsidRPr="00E56C37">
      <w:rPr>
        <w:lang w:val="en-US"/>
      </w:rPr>
      <w:instrText>="1" "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IF 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DOCVARIABLE "CI_Language" </w:instrText>
    </w:r>
    <w:r w:rsidRPr="00E56C37">
      <w:rPr>
        <w:lang w:val="en-US"/>
      </w:rPr>
      <w:fldChar w:fldCharType="separate"/>
    </w:r>
    <w:r w:rsidR="00E56C37">
      <w:rPr>
        <w:lang w:val="en-US"/>
      </w:rPr>
      <w:instrText>en-US</w:instrText>
    </w:r>
    <w:r w:rsidRPr="00E56C37">
      <w:rPr>
        <w:lang w:val="en-US"/>
      </w:rPr>
      <w:fldChar w:fldCharType="end"/>
    </w:r>
    <w:r w:rsidRPr="00E56C37">
      <w:rPr>
        <w:lang w:val="en-US"/>
      </w:rPr>
      <w:instrText xml:space="preserve"> ="en-US" "</w:instrText>
    </w:r>
    <w:r w:rsidRPr="00E56C37">
      <w:rPr>
        <w:noProof/>
        <w:lang w:val="en-US"/>
      </w:rPr>
      <w:drawing>
        <wp:anchor distT="0" distB="0" distL="114300" distR="114300" simplePos="0" relativeHeight="251658242" behindDoc="1" locked="0" layoutInCell="1" allowOverlap="1" wp14:anchorId="6C2936C4" wp14:editId="0426EC0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57600" cy="972820"/>
          <wp:effectExtent l="0" t="0" r="0" b="0"/>
          <wp:wrapNone/>
          <wp:docPr id="5" name="Picture 5" descr="UvA logo English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A logo English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instrText>" "</w:instrText>
    </w:r>
    <w:r w:rsidRPr="00E56C37"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64396E88" wp14:editId="0A5234C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935730" cy="972820"/>
          <wp:effectExtent l="0" t="0" r="7620" b="0"/>
          <wp:wrapNone/>
          <wp:docPr id="4" name="Picture 4" descr="UvA logo Nederlands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vA logo Nederlands First P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7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instrText xml:space="preserve">"  </w:instrText>
    </w:r>
    <w:r w:rsidRPr="00E56C37">
      <w:rPr>
        <w:lang w:val="en-US"/>
      </w:rPr>
      <w:fldChar w:fldCharType="separate"/>
    </w:r>
    <w:r w:rsidR="00E56C37" w:rsidRPr="00E56C37">
      <w:rPr>
        <w:noProof/>
        <w:lang w:val="en-US"/>
      </w:rPr>
      <w:drawing>
        <wp:anchor distT="0" distB="0" distL="114300" distR="114300" simplePos="0" relativeHeight="251658245" behindDoc="1" locked="0" layoutInCell="1" allowOverlap="1" wp14:anchorId="0EBF297C" wp14:editId="56A72B3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57600" cy="972820"/>
          <wp:effectExtent l="0" t="0" r="0" b="0"/>
          <wp:wrapNone/>
          <wp:docPr id="17" name="Picture 17" descr="UvA logo English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A logo English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fldChar w:fldCharType="end"/>
    </w:r>
    <w:r w:rsidRPr="00E56C37">
      <w:rPr>
        <w:lang w:val="en-US"/>
      </w:rPr>
      <w:instrText xml:space="preserve">" "" \CIFLOCK </w:instrText>
    </w:r>
    <w:r w:rsidRPr="00E56C37">
      <w:rPr>
        <w:lang w:val="en-US"/>
      </w:rPr>
      <w:fldChar w:fldCharType="separate"/>
    </w:r>
    <w:r w:rsidR="00E56C37" w:rsidRPr="00E56C37">
      <w:rPr>
        <w:noProof/>
        <w:lang w:val="en-US"/>
      </w:rPr>
      <w:drawing>
        <wp:anchor distT="0" distB="0" distL="114300" distR="114300" simplePos="0" relativeHeight="251658246" behindDoc="1" locked="0" layoutInCell="1" allowOverlap="1" wp14:anchorId="6631235C" wp14:editId="0626667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57600" cy="972820"/>
          <wp:effectExtent l="0" t="0" r="0" b="0"/>
          <wp:wrapNone/>
          <wp:docPr id="19" name="Picture 19" descr="UvA logo English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A logo English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fldChar w:fldCharType="end"/>
    </w:r>
  </w:p>
  <w:p w14:paraId="7D001EA0" w14:textId="77777777" w:rsidR="0083555D" w:rsidRPr="00E56C37" w:rsidRDefault="0083555D" w:rsidP="00783ADC">
    <w:pPr>
      <w:pStyle w:val="Header"/>
      <w:rPr>
        <w:lang w:val="en-US"/>
      </w:rPr>
    </w:pPr>
  </w:p>
  <w:p w14:paraId="08A3CA27" w14:textId="77777777" w:rsidR="0083555D" w:rsidRPr="00E56C37" w:rsidRDefault="0083555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B2B10"/>
    <w:multiLevelType w:val="multilevel"/>
    <w:tmpl w:val="A366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44769"/>
    <w:multiLevelType w:val="multilevel"/>
    <w:tmpl w:val="B41E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0311A7"/>
    <w:multiLevelType w:val="hybridMultilevel"/>
    <w:tmpl w:val="105E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72777">
    <w:abstractNumId w:val="2"/>
  </w:num>
  <w:num w:numId="2" w16cid:durableId="1685739190">
    <w:abstractNumId w:val="1"/>
  </w:num>
  <w:num w:numId="3" w16cid:durableId="47842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&quot;CI_Language&quot;" w:val=" "/>
    <w:docVar w:name="CI_DOCTYPE" w:val="memo"/>
    <w:docVar w:name="ci_language" w:val="en-US"/>
    <w:docVar w:name="CI_VERSION" w:val="14.0.7214.5000"/>
    <w:docVar w:name="date" w:val="27-11-2018 12:47:02"/>
    <w:docVar w:name="field_absent" w:val="Absent"/>
    <w:docVar w:name="field_agenda_description" w:val="Create an agenda"/>
    <w:docVar w:name="field_agenda_title" w:val="Agenda"/>
    <w:docVar w:name="field_agendaitem" w:val="Agenda item"/>
    <w:docVar w:name="field_agendaitems" w:val="Agenda items"/>
    <w:docVar w:name="field_application" w:val="Application"/>
    <w:docVar w:name="field_approved" w:val="Approved"/>
    <w:docVar w:name="field_approved_by" w:val="Approved by"/>
    <w:docVar w:name="field_approved_by_short" w:val="Approved by"/>
    <w:docVar w:name="field_asagreed" w:val="As agreed on/at the request on"/>
    <w:docVar w:name="field_attachment" w:val="Enclosed"/>
    <w:docVar w:name="field_attachments" w:val="Attachment(s):"/>
    <w:docVar w:name="field_attention" w:val="For the attention of"/>
    <w:docVar w:name="field_author_full" w:val="Author"/>
    <w:docVar w:name="field_cc" w:val="CC"/>
    <w:docVar w:name="field_chaptertitle" w:val="Chapter/section title"/>
    <w:docVar w:name="field_city" w:val="City"/>
    <w:docVar w:name="field_client" w:val="Client"/>
    <w:docVar w:name="field_colofon" w:val="Colofon"/>
    <w:docVar w:name="field_comments" w:val="Comments"/>
    <w:docVar w:name="field_concerning" w:val="Concerning meeting at"/>
    <w:docVar w:name="field_concerns" w:val="Subject"/>
    <w:docVar w:name="field_confidential" w:val="Confidential"/>
    <w:docVar w:name="field_contact" w:val="Contact person"/>
    <w:docVar w:name="field_copy" w:val="Copy to"/>
    <w:docVar w:name="field_copyright" w:val="Copyright"/>
    <w:docVar w:name="field_date" w:val="Date"/>
    <w:docVar w:name="field_decision_title" w:val="Decision"/>
    <w:docVar w:name="field_decision1" w:val="The Executive Board of the University of Amsterdam,"/>
    <w:docVar w:name="field_decision2" w:val="represented in this by the Dean of the Faculty"/>
    <w:docVar w:name="field_decision3" w:val="in view of:"/>
    <w:docVar w:name="field_decision4" w:val="in view of the provisions of:"/>
    <w:docVar w:name="field_decision5" w:val="taking into account that:"/>
    <w:docVar w:name="field_decision6" w:val="On behalf of the Executive Board,"/>
    <w:docVar w:name="field_decision7" w:val=" "/>
    <w:docVar w:name="field_decisionnumber" w:val="Decision number"/>
    <w:docVar w:name="field_description" w:val="Description"/>
    <w:docVar w:name="field_directdial" w:val="Direct dial"/>
    <w:docVar w:name="field_directdialareacode" w:val="Direct dial 020-"/>
    <w:docVar w:name="field_directfax" w:val="Direct fax"/>
    <w:docVar w:name="field_directfaxareacode" w:val="Direct fax 020-"/>
    <w:docVar w:name="field_distribution" w:val="Distribution"/>
    <w:docVar w:name="field_documentnumber" w:val="Document number"/>
    <w:docVar w:name="field_documenttitle" w:val=" "/>
    <w:docVar w:name="field_editor" w:val="Editor"/>
    <w:docVar w:name="field_email" w:val="Email"/>
    <w:docVar w:name="field_emailnewsletter_title" w:val="Email newsletter"/>
    <w:docVar w:name="field_ending_greet" w:val="Kind regards,"/>
    <w:docVar w:name="field_fax_disclaimer" w:val="If this message has not been received correctly, please do not hesitate to contact us immediately."/>
    <w:docVar w:name="field_fax_option_1" w:val="Important"/>
    <w:docVar w:name="field_fax_option_1_short" w:val="Important"/>
    <w:docVar w:name="field_fax_option_2" w:val="Notification"/>
    <w:docVar w:name="field_fax_option_2_short" w:val="Notification"/>
    <w:docVar w:name="field_fax_option_3" w:val="Please an answer"/>
    <w:docVar w:name="field_fax_option_3_short" w:val="Answer"/>
    <w:docVar w:name="field_fax_option_4" w:val="Circular"/>
    <w:docVar w:name="field_fax_option_4_short" w:val="Circular"/>
    <w:docVar w:name="field_fax_title" w:val="Fax"/>
    <w:docVar w:name="field_faxnumber" w:val="Faxnumber"/>
    <w:docVar w:name="field_faxnumberareacode" w:val="Faxnumber 020-"/>
    <w:docVar w:name="field_forfurtheraction" w:val="For further action"/>
    <w:docVar w:name="field_from" w:val="From"/>
    <w:docVar w:name="field_function" w:val="Function"/>
    <w:docVar w:name="field_fyi" w:val="For your information"/>
    <w:docVar w:name="field_handledby" w:val="Handled by"/>
    <w:docVar w:name="field_heading" w:val="Heading"/>
    <w:docVar w:name="field_initiator" w:val="Initiator"/>
    <w:docVar w:name="field_location" w:val="Location"/>
    <w:docVar w:name="field_meeting" w:val="Meeting"/>
    <w:docVar w:name="field_meetingdate" w:val="Meeting date"/>
    <w:docVar w:name="field_memo_title" w:val="Memo"/>
    <w:docVar w:name="field_minuteitem" w:val="Item"/>
    <w:docVar w:name="field_minuteitems" w:val="Items"/>
    <w:docVar w:name="field_minutes_description" w:val="Create meeting minutes"/>
    <w:docVar w:name="field_minutes_title" w:val="Meeting minutes"/>
    <w:docVar w:name="field_name" w:val="Name"/>
    <w:docVar w:name="field_number" w:val="Number"/>
    <w:docVar w:name="field_offer" w:val="Offer"/>
    <w:docVar w:name="field_ourref" w:val="Our reference"/>
    <w:docVar w:name="field_ourreference" w:val="Our reference"/>
    <w:docVar w:name="field_page" w:val="Page"/>
    <w:docVar w:name="field_pages_incl" w:val="Page(s) incl. this page"/>
    <w:docVar w:name="field_pages_short" w:val="# pages"/>
    <w:docVar w:name="field_period" w:val="Period"/>
    <w:docVar w:name="field_phone" w:val="Telephone"/>
    <w:docVar w:name="field_phone2" w:val="Telephone 2"/>
    <w:docVar w:name="field_phoneareacode" w:val="Telephone 020-"/>
    <w:docVar w:name="field_placeholder" w:val="Click here to enter text"/>
    <w:docVar w:name="field_pleasecomment" w:val="Please comment"/>
    <w:docVar w:name="field_pleasecontact" w:val="Please contact"/>
    <w:docVar w:name="field_pleasereturn" w:val="Please return after perusal"/>
    <w:docVar w:name="field_pobox" w:val="P.O. Box"/>
    <w:docVar w:name="field_poboxnr" w:val="P.O. Box nr."/>
    <w:docVar w:name="field_present" w:val="Present"/>
    <w:docVar w:name="field_receivers" w:val="Receivers"/>
    <w:docVar w:name="field_related_documents" w:val="Related documents"/>
    <w:docVar w:name="field_report_disclaimer" w:val="Nothing from this document may be multiplied and/or made public by means of print, photocopy, microfilm or on whatever wise, without preceding authorization by CIBER Nederland B.V."/>
    <w:docVar w:name="field_report_title" w:val="Report"/>
    <w:docVar w:name="field_reportnr" w:val="Report nr."/>
    <w:docVar w:name="field_returnedwiththanks" w:val="Returned with thanks"/>
    <w:docVar w:name="field_scribe" w:val="Scribe"/>
    <w:docVar w:name="field_short_description" w:val="Short description"/>
    <w:docVar w:name="field_status" w:val="Status"/>
    <w:docVar w:name="field_subject" w:val="Subject"/>
    <w:docVar w:name="field_subtitle" w:val="Subtitle"/>
    <w:docVar w:name="field_summary" w:val="Summary"/>
    <w:docVar w:name="field_time" w:val="Time"/>
    <w:docVar w:name="field_title" w:val="Title"/>
    <w:docVar w:name="field_to" w:val="To"/>
    <w:docVar w:name="field_toc" w:val="Contents"/>
    <w:docVar w:name="field_type" w:val="Type"/>
    <w:docVar w:name="field_typedocument" w:val="Type of document"/>
    <w:docVar w:name="field_use_logo" w:val="Print logo"/>
    <w:docVar w:name="field_version" w:val="Version"/>
    <w:docVar w:name="field_versionnr" w:val="Version nr,"/>
    <w:docVar w:name="field_yourfax" w:val="Your faxnumber"/>
    <w:docVar w:name="field_yourref" w:val="Your reference"/>
    <w:docVar w:name="field_yourreference" w:val="Your reference"/>
    <w:docVar w:name="memo_title" w:val=" "/>
    <w:docVar w:name="pobox" w:val=" "/>
    <w:docVar w:name="use_logo" w:val="1"/>
  </w:docVars>
  <w:rsids>
    <w:rsidRoot w:val="00E56C37"/>
    <w:rsid w:val="00025DDA"/>
    <w:rsid w:val="00057CC3"/>
    <w:rsid w:val="001038ED"/>
    <w:rsid w:val="0011569C"/>
    <w:rsid w:val="00121E0A"/>
    <w:rsid w:val="00127109"/>
    <w:rsid w:val="00144DDB"/>
    <w:rsid w:val="00174FD3"/>
    <w:rsid w:val="00192C59"/>
    <w:rsid w:val="00195A8C"/>
    <w:rsid w:val="002832B9"/>
    <w:rsid w:val="002C16E0"/>
    <w:rsid w:val="0035586F"/>
    <w:rsid w:val="0039401B"/>
    <w:rsid w:val="003F1463"/>
    <w:rsid w:val="00405AA3"/>
    <w:rsid w:val="00442851"/>
    <w:rsid w:val="0045078D"/>
    <w:rsid w:val="004905B2"/>
    <w:rsid w:val="005075A2"/>
    <w:rsid w:val="005553A1"/>
    <w:rsid w:val="0055768E"/>
    <w:rsid w:val="005727D5"/>
    <w:rsid w:val="005A0E39"/>
    <w:rsid w:val="005D4C59"/>
    <w:rsid w:val="005E7352"/>
    <w:rsid w:val="00613492"/>
    <w:rsid w:val="006303B0"/>
    <w:rsid w:val="006F7627"/>
    <w:rsid w:val="00704E8D"/>
    <w:rsid w:val="00733449"/>
    <w:rsid w:val="007452C3"/>
    <w:rsid w:val="00765F72"/>
    <w:rsid w:val="00783ADC"/>
    <w:rsid w:val="00785312"/>
    <w:rsid w:val="007B3792"/>
    <w:rsid w:val="007B6129"/>
    <w:rsid w:val="0083555D"/>
    <w:rsid w:val="008B3393"/>
    <w:rsid w:val="00965D7D"/>
    <w:rsid w:val="00995205"/>
    <w:rsid w:val="009F5E9C"/>
    <w:rsid w:val="00A45491"/>
    <w:rsid w:val="00A604E3"/>
    <w:rsid w:val="00AB04DC"/>
    <w:rsid w:val="00AB4076"/>
    <w:rsid w:val="00AD402A"/>
    <w:rsid w:val="00B53ED7"/>
    <w:rsid w:val="00B546F3"/>
    <w:rsid w:val="00B81682"/>
    <w:rsid w:val="00C00886"/>
    <w:rsid w:val="00C100EF"/>
    <w:rsid w:val="00C67E65"/>
    <w:rsid w:val="00CC7DB6"/>
    <w:rsid w:val="00DE3C8E"/>
    <w:rsid w:val="00DF6B44"/>
    <w:rsid w:val="00E024BC"/>
    <w:rsid w:val="00E24994"/>
    <w:rsid w:val="00E26427"/>
    <w:rsid w:val="00E34778"/>
    <w:rsid w:val="00E54F90"/>
    <w:rsid w:val="00E56C37"/>
    <w:rsid w:val="00EC3EA6"/>
    <w:rsid w:val="00EE1FD9"/>
    <w:rsid w:val="00EF3D72"/>
    <w:rsid w:val="00F076A8"/>
    <w:rsid w:val="00F1487A"/>
    <w:rsid w:val="00F3044A"/>
    <w:rsid w:val="00F564C2"/>
    <w:rsid w:val="00FB2D84"/>
    <w:rsid w:val="00FD140C"/>
    <w:rsid w:val="00F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74EA8"/>
  <w15:docId w15:val="{E0905E62-A670-4681-B692-1822A7E3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18"/>
        <w:lang w:val="nl-NL" w:eastAsia="en-US" w:bidi="ar-SA"/>
      </w:rPr>
    </w:rPrDefault>
    <w:pPrDefault>
      <w:pPr>
        <w:spacing w:line="25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78"/>
    <w:rPr>
      <w:rFonts w:ascii="Times New Roman" w:eastAsia="Calibri" w:hAnsi="Times New Roman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derdeeluniversiteit">
    <w:name w:val="Onderdeel universiteit"/>
    <w:basedOn w:val="Normal"/>
    <w:qFormat/>
    <w:rsid w:val="009F5E9C"/>
    <w:rPr>
      <w:rFonts w:ascii="Arial" w:hAnsi="Arial"/>
      <w:b/>
      <w:spacing w:val="-4"/>
      <w:sz w:val="20"/>
    </w:rPr>
  </w:style>
  <w:style w:type="paragraph" w:customStyle="1" w:styleId="Subonderdeeluniversiteit">
    <w:name w:val="Subonderdeel universiteit"/>
    <w:basedOn w:val="Normal"/>
    <w:qFormat/>
    <w:rsid w:val="009F5E9C"/>
    <w:rPr>
      <w:rFonts w:ascii="Arial" w:hAnsi="Arial"/>
      <w:spacing w:val="-4"/>
      <w:sz w:val="20"/>
    </w:rPr>
  </w:style>
  <w:style w:type="paragraph" w:customStyle="1" w:styleId="Afdeling">
    <w:name w:val="Afdeling"/>
    <w:basedOn w:val="Subonderdeeluniversiteit"/>
    <w:qFormat/>
    <w:rsid w:val="009F5E9C"/>
    <w:pPr>
      <w:spacing w:after="220"/>
      <w:jc w:val="right"/>
    </w:pPr>
    <w:rPr>
      <w:b/>
      <w:sz w:val="15"/>
    </w:rPr>
  </w:style>
  <w:style w:type="paragraph" w:customStyle="1" w:styleId="Adresgegevensafzender">
    <w:name w:val="Adresgegevens afzender"/>
    <w:basedOn w:val="Normal"/>
    <w:qFormat/>
    <w:rsid w:val="009F5E9C"/>
    <w:pPr>
      <w:spacing w:line="198" w:lineRule="atLeast"/>
      <w:jc w:val="right"/>
    </w:pPr>
    <w:rPr>
      <w:rFonts w:ascii="Arial" w:hAnsi="Arial"/>
      <w:sz w:val="15"/>
    </w:rPr>
  </w:style>
  <w:style w:type="paragraph" w:customStyle="1" w:styleId="Referentiegegevenskopjes">
    <w:name w:val="Referentiegegevens kopjes"/>
    <w:basedOn w:val="Subonderdeeluniversiteit"/>
    <w:qFormat/>
    <w:rsid w:val="009F5E9C"/>
    <w:rPr>
      <w:sz w:val="15"/>
    </w:rPr>
  </w:style>
  <w:style w:type="paragraph" w:customStyle="1" w:styleId="Referentiegegevens">
    <w:name w:val="Referentiegegevens"/>
    <w:basedOn w:val="Referentiegegevenskopjes"/>
    <w:qFormat/>
    <w:rsid w:val="0083555D"/>
    <w:rPr>
      <w:rFonts w:ascii="Times New Roman" w:hAnsi="Times New Roman"/>
      <w:spacing w:val="0"/>
      <w:sz w:val="22"/>
    </w:rPr>
  </w:style>
  <w:style w:type="paragraph" w:customStyle="1" w:styleId="Documentname">
    <w:name w:val="Document name"/>
    <w:basedOn w:val="Normal"/>
    <w:rsid w:val="009F5E9C"/>
    <w:rPr>
      <w:sz w:val="38"/>
    </w:rPr>
  </w:style>
  <w:style w:type="paragraph" w:styleId="Header">
    <w:name w:val="header"/>
    <w:basedOn w:val="Normal"/>
    <w:link w:val="HeaderChar"/>
    <w:uiPriority w:val="99"/>
    <w:unhideWhenUsed/>
    <w:rsid w:val="009F5E9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E9C"/>
    <w:rPr>
      <w:rFonts w:ascii="Times New Roman" w:eastAsia="Calibri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1E0A"/>
    <w:pPr>
      <w:tabs>
        <w:tab w:val="center" w:pos="4536"/>
        <w:tab w:val="right" w:pos="9072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21E0A"/>
    <w:rPr>
      <w:rFonts w:ascii="Times New Roman" w:eastAsia="Calibri" w:hAnsi="Times New Roman" w:cs="Times New Roman"/>
      <w:szCs w:val="22"/>
    </w:rPr>
  </w:style>
  <w:style w:type="paragraph" w:customStyle="1" w:styleId="Volgvelreferentiegegevens">
    <w:name w:val="Volgvel referentiegegevens"/>
    <w:basedOn w:val="Referentiegegevens"/>
    <w:link w:val="VolgvelreferentiegegevensChar"/>
    <w:rsid w:val="007452C3"/>
    <w:pPr>
      <w:spacing w:after="624"/>
    </w:pPr>
    <w:rPr>
      <w:lang w:val="en-US"/>
    </w:rPr>
  </w:style>
  <w:style w:type="paragraph" w:customStyle="1" w:styleId="Volgvelreferentiegegevenskopje">
    <w:name w:val="Volgvel referentiegegevens kopje"/>
    <w:basedOn w:val="Referentiegegevenskopjes"/>
    <w:link w:val="VolgvelreferentiegegevenskopjeChar"/>
    <w:rsid w:val="007452C3"/>
    <w:pPr>
      <w:spacing w:before="1020"/>
    </w:pPr>
  </w:style>
  <w:style w:type="character" w:customStyle="1" w:styleId="VolgvelreferentiegegevensChar">
    <w:name w:val="Volgvel referentiegegevens Char"/>
    <w:basedOn w:val="DefaultParagraphFont"/>
    <w:link w:val="Volgvelreferentiegegevens"/>
    <w:rsid w:val="007452C3"/>
    <w:rPr>
      <w:rFonts w:ascii="Times New Roman" w:eastAsia="Calibri" w:hAnsi="Times New Roman" w:cs="Times New Roman"/>
      <w:spacing w:val="-4"/>
      <w:sz w:val="22"/>
      <w:szCs w:val="22"/>
      <w:lang w:val="en-US"/>
    </w:rPr>
  </w:style>
  <w:style w:type="character" w:customStyle="1" w:styleId="VolgvelreferentiegegevenskopjeChar">
    <w:name w:val="Volgvel referentiegegevens kopje Char"/>
    <w:basedOn w:val="DefaultParagraphFont"/>
    <w:link w:val="Volgvelreferentiegegevenskopje"/>
    <w:rsid w:val="007452C3"/>
    <w:rPr>
      <w:rFonts w:eastAsia="Calibri" w:cs="Times New Roman"/>
      <w:spacing w:val="-4"/>
      <w:sz w:val="15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56C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6C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7C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CC3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499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04E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0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1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9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9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6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86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27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37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2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22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07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32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42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82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50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53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095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36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12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6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752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7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26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64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07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3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333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6728">
                                                          <w:marLeft w:val="0"/>
                                                          <w:marRight w:val="0"/>
                                                          <w:marTop w:val="480"/>
                                                          <w:marBottom w:val="4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25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0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1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771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694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773196">
                                                          <w:marLeft w:val="0"/>
                                                          <w:marRight w:val="0"/>
                                                          <w:marTop w:val="480"/>
                                                          <w:marBottom w:val="4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0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37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81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90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76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878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59328">
                                                          <w:marLeft w:val="0"/>
                                                          <w:marRight w:val="0"/>
                                                          <w:marTop w:val="480"/>
                                                          <w:marBottom w:val="4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146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9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03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90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441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13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340571">
                                                          <w:marLeft w:val="0"/>
                                                          <w:marRight w:val="0"/>
                                                          <w:marTop w:val="480"/>
                                                          <w:marBottom w:val="4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626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1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786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2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41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489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18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3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425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15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3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166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7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82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946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4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80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750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85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12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436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5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99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056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2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198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8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Flores%20Automatisering\Corporate%20Identity%20Framework\templates\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8b8c21-de6f-414a-968f-43a30167a77a" xsi:nil="true"/>
    <lcf76f155ced4ddcb4097134ff3c332f xmlns="2cddf0a8-e2fa-4ac5-8e92-78e2e569e2c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506E4933B5048AC65FE55D720541F" ma:contentTypeVersion="18" ma:contentTypeDescription="Een nieuw document maken." ma:contentTypeScope="" ma:versionID="0dfc6d5867c69413262f9afc1e5793e5">
  <xsd:schema xmlns:xsd="http://www.w3.org/2001/XMLSchema" xmlns:xs="http://www.w3.org/2001/XMLSchema" xmlns:p="http://schemas.microsoft.com/office/2006/metadata/properties" xmlns:ns2="2cddf0a8-e2fa-4ac5-8e92-78e2e569e2c1" xmlns:ns3="bf8b8c21-de6f-414a-968f-43a30167a77a" targetNamespace="http://schemas.microsoft.com/office/2006/metadata/properties" ma:root="true" ma:fieldsID="bb3c4b8821f483022484cd6a4c73db23" ns2:_="" ns3:_="">
    <xsd:import namespace="2cddf0a8-e2fa-4ac5-8e92-78e2e569e2c1"/>
    <xsd:import namespace="bf8b8c21-de6f-414a-968f-43a30167a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f0a8-e2fa-4ac5-8e92-78e2e569e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9b6ca76-abda-4f5c-bf70-6374a71c1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b8c21-de6f-414a-968f-43a30167a7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91c52a-20f1-4f9a-b875-d6ccdfce0e76}" ma:internalName="TaxCatchAll" ma:showField="CatchAllData" ma:web="bf8b8c21-de6f-414a-968f-43a30167a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CD108-1D6D-4C90-8796-F9C4A683F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87EFED-1B2D-4A6B-ACDB-C340B34C02E6}">
  <ds:schemaRefs>
    <ds:schemaRef ds:uri="http://schemas.microsoft.com/office/2006/metadata/properties"/>
    <ds:schemaRef ds:uri="http://schemas.microsoft.com/office/infopath/2007/PartnerControls"/>
    <ds:schemaRef ds:uri="bf8b8c21-de6f-414a-968f-43a30167a77a"/>
    <ds:schemaRef ds:uri="2cddf0a8-e2fa-4ac5-8e92-78e2e569e2c1"/>
  </ds:schemaRefs>
</ds:datastoreItem>
</file>

<file path=customXml/itemProps3.xml><?xml version="1.0" encoding="utf-8"?>
<ds:datastoreItem xmlns:ds="http://schemas.openxmlformats.org/officeDocument/2006/customXml" ds:itemID="{9BC0AADB-657F-49CE-A2A8-986FF376A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f0a8-e2fa-4ac5-8e92-78e2e569e2c1"/>
    <ds:schemaRef ds:uri="bf8b8c21-de6f-414a-968f-43a30167a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3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Flores Automatisering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Dijkman, Daphne</dc:creator>
  <cp:lastModifiedBy>Kim Bierhoff</cp:lastModifiedBy>
  <cp:revision>6</cp:revision>
  <dcterms:created xsi:type="dcterms:W3CDTF">2025-06-25T07:49:00Z</dcterms:created>
  <dcterms:modified xsi:type="dcterms:W3CDTF">2025-06-25T15:23:00Z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t">
    <vt:lpwstr/>
  </property>
  <property fmtid="{D5CDD505-2E9C-101B-9397-08002B2CF9AE}" pid="3" name="subunit">
    <vt:lpwstr/>
  </property>
  <property fmtid="{D5CDD505-2E9C-101B-9397-08002B2CF9AE}" pid="4" name="sender_division">
    <vt:lpwstr/>
  </property>
  <property fmtid="{D5CDD505-2E9C-101B-9397-08002B2CF9AE}" pid="5" name="sender_address1">
    <vt:lpwstr/>
  </property>
  <property fmtid="{D5CDD505-2E9C-101B-9397-08002B2CF9AE}" pid="6" name="sender_address2">
    <vt:lpwstr/>
  </property>
  <property fmtid="{D5CDD505-2E9C-101B-9397-08002B2CF9AE}" pid="7" name="sender_address3">
    <vt:lpwstr/>
  </property>
  <property fmtid="{D5CDD505-2E9C-101B-9397-08002B2CF9AE}" pid="8" name="sender_address4">
    <vt:lpwstr/>
  </property>
  <property fmtid="{D5CDD505-2E9C-101B-9397-08002B2CF9AE}" pid="9" name="sender_phone">
    <vt:lpwstr/>
  </property>
  <property fmtid="{D5CDD505-2E9C-101B-9397-08002B2CF9AE}" pid="10" name="sender_faxnumber">
    <vt:lpwstr/>
  </property>
  <property fmtid="{D5CDD505-2E9C-101B-9397-08002B2CF9AE}" pid="11" name="date">
    <vt:lpwstr>27-11-2018 12:47:02</vt:lpwstr>
  </property>
  <property fmtid="{D5CDD505-2E9C-101B-9397-08002B2CF9AE}" pid="12" name="concerns">
    <vt:lpwstr/>
  </property>
  <property fmtid="{D5CDD505-2E9C-101B-9397-08002B2CF9AE}" pid="13" name="salutation">
    <vt:lpwstr/>
  </property>
  <property fmtid="{D5CDD505-2E9C-101B-9397-08002B2CF9AE}" pid="14" name="valediction">
    <vt:lpwstr/>
  </property>
  <property fmtid="{D5CDD505-2E9C-101B-9397-08002B2CF9AE}" pid="15" name="signingname">
    <vt:lpwstr/>
  </property>
  <property fmtid="{D5CDD505-2E9C-101B-9397-08002B2CF9AE}" pid="16" name="function">
    <vt:lpwstr/>
  </property>
  <property fmtid="{D5CDD505-2E9C-101B-9397-08002B2CF9AE}" pid="17" name="lastname">
    <vt:lpwstr/>
  </property>
  <property fmtid="{D5CDD505-2E9C-101B-9397-08002B2CF9AE}" pid="18" name="firstname">
    <vt:lpwstr/>
  </property>
  <property fmtid="{D5CDD505-2E9C-101B-9397-08002B2CF9AE}" pid="19" name="use_logo">
    <vt:lpwstr/>
  </property>
  <property fmtid="{D5CDD505-2E9C-101B-9397-08002B2CF9AE}" pid="20" name="use_logo_checked">
    <vt:lpwstr>True</vt:lpwstr>
  </property>
  <property fmtid="{D5CDD505-2E9C-101B-9397-08002B2CF9AE}" pid="21" name="ContentTypeId">
    <vt:lpwstr>0x010100302506E4933B5048AC65FE55D720541F</vt:lpwstr>
  </property>
  <property fmtid="{D5CDD505-2E9C-101B-9397-08002B2CF9AE}" pid="22" name="MediaServiceImageTags">
    <vt:lpwstr/>
  </property>
</Properties>
</file>