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EA59F" w14:textId="77777777" w:rsidR="006303B0" w:rsidRPr="00E24994" w:rsidRDefault="00E24994" w:rsidP="00E24994">
      <w:pPr>
        <w:pStyle w:val="Subonderdeeluniversiteit"/>
        <w:jc w:val="center"/>
        <w:rPr>
          <w:sz w:val="32"/>
          <w:szCs w:val="32"/>
          <w:lang w:val="en-US"/>
        </w:rPr>
      </w:pPr>
      <w:r w:rsidRPr="00E24994">
        <w:rPr>
          <w:sz w:val="32"/>
          <w:szCs w:val="32"/>
          <w:lang w:val="en-US"/>
        </w:rPr>
        <w:t xml:space="preserve">Endorsement Form </w:t>
      </w:r>
      <w:r w:rsidR="00E56C37" w:rsidRPr="00E24994">
        <w:rPr>
          <w:sz w:val="32"/>
          <w:szCs w:val="32"/>
          <w:lang w:val="en-US"/>
        </w:rPr>
        <w:t>External</w:t>
      </w:r>
      <w:r w:rsidRPr="00E24994">
        <w:rPr>
          <w:sz w:val="32"/>
          <w:szCs w:val="32"/>
          <w:lang w:val="en-US"/>
        </w:rPr>
        <w:t xml:space="preserve"> PhD</w:t>
      </w:r>
      <w:r w:rsidR="00E56C37" w:rsidRPr="00E24994">
        <w:rPr>
          <w:sz w:val="32"/>
          <w:szCs w:val="32"/>
          <w:lang w:val="en-US"/>
        </w:rPr>
        <w:t xml:space="preserve"> Candidate</w:t>
      </w:r>
      <w:r w:rsidRPr="00E24994">
        <w:rPr>
          <w:sz w:val="32"/>
          <w:szCs w:val="32"/>
          <w:lang w:val="en-US"/>
        </w:rPr>
        <w:t>s</w:t>
      </w:r>
    </w:p>
    <w:p w14:paraId="44CEA5A0" w14:textId="77777777" w:rsidR="00E56C37" w:rsidRDefault="00E56C37" w:rsidP="00E56C37">
      <w:pPr>
        <w:pStyle w:val="Subonderdeeluniversitei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5"/>
      </w:tblGrid>
      <w:tr w:rsidR="00E56C37" w14:paraId="44CEA5A3" w14:textId="77777777" w:rsidTr="00E56C37">
        <w:tc>
          <w:tcPr>
            <w:tcW w:w="9145" w:type="dxa"/>
          </w:tcPr>
          <w:p w14:paraId="44CEA5A1" w14:textId="77777777" w:rsidR="00E56C37" w:rsidRPr="00057CC3" w:rsidRDefault="00E56C37" w:rsidP="00E56C37">
            <w:pPr>
              <w:pStyle w:val="Subonderdeeluniversiteit"/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Name of the candidate:</w:t>
            </w:r>
          </w:p>
          <w:p w14:paraId="44CEA5A2" w14:textId="77777777" w:rsidR="00057CC3" w:rsidRPr="00057CC3" w:rsidRDefault="00057CC3" w:rsidP="00E56C37">
            <w:pPr>
              <w:pStyle w:val="Subonderdeeluniversiteit"/>
              <w:rPr>
                <w:b/>
                <w:u w:val="single"/>
                <w:lang w:val="en-US"/>
              </w:rPr>
            </w:pPr>
          </w:p>
        </w:tc>
      </w:tr>
      <w:tr w:rsidR="00057CC3" w14:paraId="44CEA5AD" w14:textId="77777777" w:rsidTr="00E56C37">
        <w:tc>
          <w:tcPr>
            <w:tcW w:w="9145" w:type="dxa"/>
          </w:tcPr>
          <w:p w14:paraId="44CEA5A4" w14:textId="77777777" w:rsidR="00057CC3" w:rsidRPr="00057CC3" w:rsidRDefault="00057CC3" w:rsidP="00E56C37">
            <w:pPr>
              <w:pStyle w:val="Subonderdeeluniversiteit"/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Quality of the candidate:</w:t>
            </w:r>
          </w:p>
          <w:p w14:paraId="44CEA5A5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6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7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8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9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A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B" w14:textId="77777777" w:rsidR="00057CC3" w:rsidRDefault="00057CC3" w:rsidP="00E56C37">
            <w:pPr>
              <w:pStyle w:val="Subonderdeeluniversiteit"/>
              <w:rPr>
                <w:lang w:val="en-US"/>
              </w:rPr>
            </w:pPr>
          </w:p>
          <w:p w14:paraId="44CEA5AC" w14:textId="77777777" w:rsidR="00057CC3" w:rsidRPr="00057CC3" w:rsidRDefault="00057CC3" w:rsidP="00E56C37">
            <w:pPr>
              <w:pStyle w:val="Subonderdeeluniversiteit"/>
              <w:rPr>
                <w:lang w:val="en-US"/>
              </w:rPr>
            </w:pPr>
          </w:p>
        </w:tc>
      </w:tr>
      <w:tr w:rsidR="00057CC3" w:rsidRPr="0090292A" w14:paraId="44CEA5CA" w14:textId="77777777" w:rsidTr="002D3448">
        <w:trPr>
          <w:trHeight w:val="5780"/>
        </w:trPr>
        <w:tc>
          <w:tcPr>
            <w:tcW w:w="9145" w:type="dxa"/>
          </w:tcPr>
          <w:p w14:paraId="44CEA5AE" w14:textId="77777777" w:rsidR="00057CC3" w:rsidRDefault="00057CC3" w:rsidP="00057CC3">
            <w:pPr>
              <w:pStyle w:val="Subonderdeeluniversiteit"/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Quality of the project proposal:</w:t>
            </w:r>
          </w:p>
          <w:p w14:paraId="44CEA5AF" w14:textId="77777777" w:rsidR="00057CC3" w:rsidRPr="00057CC3" w:rsidRDefault="00057CC3" w:rsidP="00057CC3">
            <w:pPr>
              <w:pStyle w:val="Subonderdeeluniversiteit"/>
              <w:rPr>
                <w:u w:val="single"/>
                <w:lang w:val="en-US"/>
              </w:rPr>
            </w:pPr>
          </w:p>
          <w:p w14:paraId="44CEA5B0" w14:textId="77777777" w:rsidR="00057CC3" w:rsidRPr="00057CC3" w:rsidRDefault="00057CC3" w:rsidP="00E56C37">
            <w:pPr>
              <w:pStyle w:val="Subonderdeeluniversiteit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Academic contribution of the project</w:t>
            </w:r>
          </w:p>
          <w:p w14:paraId="44CEA5B1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2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3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4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5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6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7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8" w14:textId="77777777" w:rsidR="00057CC3" w:rsidRPr="00057CC3" w:rsidRDefault="00057CC3" w:rsidP="00E56C37">
            <w:pPr>
              <w:pStyle w:val="Subonderdeeluniversiteit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Research Design and Methodology</w:t>
            </w:r>
          </w:p>
          <w:p w14:paraId="44CEA5B9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A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B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C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D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E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BF" w14:textId="77777777" w:rsidR="00057CC3" w:rsidRDefault="00057CC3" w:rsidP="00057CC3">
            <w:pPr>
              <w:pStyle w:val="Subonderdeeluniversiteit"/>
              <w:rPr>
                <w:lang w:val="en-US"/>
              </w:rPr>
            </w:pPr>
          </w:p>
          <w:p w14:paraId="44CEA5C0" w14:textId="77777777" w:rsidR="00057CC3" w:rsidRDefault="00057CC3" w:rsidP="00057CC3">
            <w:pPr>
              <w:pStyle w:val="Subonderdeeluniversiteit"/>
              <w:numPr>
                <w:ilvl w:val="0"/>
                <w:numId w:val="1"/>
              </w:numPr>
              <w:rPr>
                <w:u w:val="single"/>
                <w:lang w:val="en-US"/>
              </w:rPr>
            </w:pPr>
            <w:r w:rsidRPr="00057CC3">
              <w:rPr>
                <w:u w:val="single"/>
                <w:lang w:val="en-US"/>
              </w:rPr>
              <w:t>Research Environment</w:t>
            </w:r>
            <w:r>
              <w:rPr>
                <w:u w:val="single"/>
                <w:lang w:val="en-US"/>
              </w:rPr>
              <w:t xml:space="preserve"> </w:t>
            </w:r>
          </w:p>
          <w:p w14:paraId="44CEA5C1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  <w:r w:rsidRPr="00057CC3">
              <w:rPr>
                <w:i/>
                <w:lang w:val="en-US"/>
              </w:rPr>
              <w:t>[this includes the name of the second supervisor, the track record of both supervisors (</w:t>
            </w:r>
            <w:proofErr w:type="spellStart"/>
            <w:r w:rsidRPr="00057CC3">
              <w:rPr>
                <w:i/>
                <w:lang w:val="en-US"/>
              </w:rPr>
              <w:t>ie</w:t>
            </w:r>
            <w:proofErr w:type="spellEnd"/>
            <w:r w:rsidRPr="00057CC3">
              <w:rPr>
                <w:i/>
                <w:lang w:val="en-US"/>
              </w:rPr>
              <w:t xml:space="preserve">. The number of successfully completed and ongoing PhD projects) and the </w:t>
            </w:r>
            <w:r w:rsidR="00704E8D" w:rsidRPr="00057CC3">
              <w:rPr>
                <w:i/>
                <w:lang w:val="en-US"/>
              </w:rPr>
              <w:t>embedding</w:t>
            </w:r>
            <w:r w:rsidRPr="00057CC3">
              <w:rPr>
                <w:i/>
                <w:lang w:val="en-US"/>
              </w:rPr>
              <w:t xml:space="preserve"> of the project in the research group]</w:t>
            </w:r>
          </w:p>
          <w:p w14:paraId="44CEA5C2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3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4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5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6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7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8" w14:textId="77777777" w:rsidR="00057CC3" w:rsidRDefault="00057CC3" w:rsidP="00057CC3">
            <w:pPr>
              <w:pStyle w:val="Subonderdeeluniversiteit"/>
              <w:ind w:left="720"/>
              <w:rPr>
                <w:i/>
                <w:lang w:val="en-US"/>
              </w:rPr>
            </w:pPr>
          </w:p>
          <w:p w14:paraId="44CEA5C9" w14:textId="77777777" w:rsidR="00057CC3" w:rsidRPr="00057CC3" w:rsidRDefault="00057CC3" w:rsidP="00057CC3">
            <w:pPr>
              <w:pStyle w:val="Subonderdeeluniversiteit"/>
              <w:ind w:left="720"/>
              <w:rPr>
                <w:u w:val="single"/>
                <w:lang w:val="en-US"/>
              </w:rPr>
            </w:pPr>
          </w:p>
        </w:tc>
      </w:tr>
      <w:tr w:rsidR="00E56C37" w:rsidRPr="0090292A" w14:paraId="44CEA5D1" w14:textId="77777777" w:rsidTr="00E56C37">
        <w:tc>
          <w:tcPr>
            <w:tcW w:w="9145" w:type="dxa"/>
          </w:tcPr>
          <w:p w14:paraId="44CEA5CB" w14:textId="77777777" w:rsidR="00E56C37" w:rsidRPr="00FD140C" w:rsidRDefault="00E56C37" w:rsidP="00E56C37">
            <w:pPr>
              <w:pStyle w:val="Subonderdeeluniversiteit"/>
              <w:rPr>
                <w:u w:val="single"/>
                <w:lang w:val="en-US"/>
              </w:rPr>
            </w:pPr>
            <w:r w:rsidRPr="00FD140C">
              <w:rPr>
                <w:u w:val="single"/>
                <w:lang w:val="en-US"/>
              </w:rPr>
              <w:t xml:space="preserve">Confirmation of </w:t>
            </w:r>
            <w:r w:rsidR="00057CC3" w:rsidRPr="00FD140C">
              <w:rPr>
                <w:u w:val="single"/>
                <w:lang w:val="en-US"/>
              </w:rPr>
              <w:t>approval by</w:t>
            </w:r>
            <w:r w:rsidRPr="00FD140C">
              <w:rPr>
                <w:u w:val="single"/>
                <w:lang w:val="en-US"/>
              </w:rPr>
              <w:t xml:space="preserve"> the </w:t>
            </w:r>
            <w:r w:rsidR="00057CC3" w:rsidRPr="00FD140C">
              <w:rPr>
                <w:u w:val="single"/>
                <w:lang w:val="en-US"/>
              </w:rPr>
              <w:t>d</w:t>
            </w:r>
            <w:r w:rsidRPr="00FD140C">
              <w:rPr>
                <w:u w:val="single"/>
                <w:lang w:val="en-US"/>
              </w:rPr>
              <w:t>epartment chair</w:t>
            </w:r>
            <w:r w:rsidR="00057CC3" w:rsidRPr="00FD140C">
              <w:rPr>
                <w:u w:val="single"/>
                <w:lang w:val="en-US"/>
              </w:rPr>
              <w:t>:</w:t>
            </w:r>
            <w:r w:rsidRPr="00FD140C">
              <w:rPr>
                <w:u w:val="single"/>
                <w:lang w:val="en-US"/>
              </w:rPr>
              <w:t xml:space="preserve"> </w:t>
            </w:r>
          </w:p>
          <w:p w14:paraId="44CEA5CC" w14:textId="77777777" w:rsidR="00057CC3" w:rsidRDefault="00057CC3" w:rsidP="00E56C37">
            <w:pPr>
              <w:pStyle w:val="Subonderdeeluniversiteit"/>
              <w:rPr>
                <w:b/>
                <w:lang w:val="en-US"/>
              </w:rPr>
            </w:pPr>
          </w:p>
          <w:p w14:paraId="44CEA5CD" w14:textId="77777777" w:rsidR="00057CC3" w:rsidRDefault="00057CC3" w:rsidP="00E56C37">
            <w:pPr>
              <w:pStyle w:val="Subonderdeeluniversiteit"/>
              <w:rPr>
                <w:b/>
                <w:lang w:val="en-US"/>
              </w:rPr>
            </w:pPr>
          </w:p>
          <w:p w14:paraId="44CEA5CE" w14:textId="77777777" w:rsidR="00057CC3" w:rsidRDefault="00057CC3" w:rsidP="00E56C37">
            <w:pPr>
              <w:pStyle w:val="Subonderdeeluniversiteit"/>
              <w:rPr>
                <w:b/>
                <w:lang w:val="en-US"/>
              </w:rPr>
            </w:pPr>
          </w:p>
          <w:p w14:paraId="44CEA5CF" w14:textId="77777777" w:rsidR="00057CC3" w:rsidRDefault="00057CC3" w:rsidP="00E56C37">
            <w:pPr>
              <w:pStyle w:val="Subonderdeeluniversiteit"/>
              <w:rPr>
                <w:b/>
                <w:lang w:val="en-US"/>
              </w:rPr>
            </w:pPr>
          </w:p>
          <w:p w14:paraId="44CEA5D0" w14:textId="77777777" w:rsidR="00057CC3" w:rsidRPr="00057CC3" w:rsidRDefault="00057CC3" w:rsidP="00E56C37">
            <w:pPr>
              <w:pStyle w:val="Subonderdeeluniversiteit"/>
              <w:rPr>
                <w:b/>
                <w:lang w:val="en-US"/>
              </w:rPr>
            </w:pPr>
          </w:p>
        </w:tc>
      </w:tr>
      <w:tr w:rsidR="00127109" w:rsidRPr="0090292A" w14:paraId="44CEA5D6" w14:textId="77777777" w:rsidTr="00E56C37">
        <w:tc>
          <w:tcPr>
            <w:tcW w:w="9145" w:type="dxa"/>
          </w:tcPr>
          <w:p w14:paraId="44CEA5D2" w14:textId="77777777" w:rsidR="00127109" w:rsidRPr="00127109" w:rsidRDefault="00127109" w:rsidP="00E56C37">
            <w:pPr>
              <w:pStyle w:val="Subonderdeeluniversiteit"/>
              <w:rPr>
                <w:u w:val="single"/>
                <w:lang w:val="en-US"/>
              </w:rPr>
            </w:pPr>
            <w:r w:rsidRPr="00127109">
              <w:rPr>
                <w:u w:val="single"/>
                <w:lang w:val="en-US"/>
              </w:rPr>
              <w:t>Name and signature (first) supervisor:</w:t>
            </w:r>
          </w:p>
          <w:p w14:paraId="44CEA5D3" w14:textId="77777777" w:rsidR="00127109" w:rsidRDefault="00127109" w:rsidP="00E56C37">
            <w:pPr>
              <w:pStyle w:val="Subonderdeeluniversiteit"/>
              <w:rPr>
                <w:lang w:val="en-US"/>
              </w:rPr>
            </w:pPr>
          </w:p>
          <w:p w14:paraId="44CEA5D4" w14:textId="77777777" w:rsidR="00127109" w:rsidRDefault="00127109" w:rsidP="00E56C37">
            <w:pPr>
              <w:pStyle w:val="Subonderdeeluniversiteit"/>
              <w:rPr>
                <w:lang w:val="en-US"/>
              </w:rPr>
            </w:pPr>
          </w:p>
          <w:p w14:paraId="44CEA5D5" w14:textId="77777777" w:rsidR="00127109" w:rsidRPr="00127109" w:rsidRDefault="00127109" w:rsidP="00E56C37">
            <w:pPr>
              <w:pStyle w:val="Subonderdeeluniversiteit"/>
              <w:rPr>
                <w:lang w:val="en-US"/>
              </w:rPr>
            </w:pPr>
          </w:p>
        </w:tc>
      </w:tr>
    </w:tbl>
    <w:p w14:paraId="44CEA5D7" w14:textId="77777777" w:rsidR="00E24994" w:rsidRDefault="00E24994">
      <w:pPr>
        <w:rPr>
          <w:i/>
          <w:lang w:val="en-US"/>
        </w:rPr>
      </w:pPr>
    </w:p>
    <w:p w14:paraId="44CEA5D8" w14:textId="4977D810" w:rsidR="00C100EF" w:rsidRPr="00E24994" w:rsidRDefault="00E24994">
      <w:pPr>
        <w:rPr>
          <w:i/>
          <w:lang w:val="en-US"/>
        </w:rPr>
      </w:pPr>
      <w:r>
        <w:rPr>
          <w:i/>
          <w:lang w:val="en-US"/>
        </w:rPr>
        <w:t xml:space="preserve">This form should be submitted to </w:t>
      </w:r>
      <w:hyperlink r:id="rId10" w:history="1">
        <w:r w:rsidRPr="00E42274">
          <w:rPr>
            <w:rStyle w:val="Hyperlink"/>
            <w:i/>
            <w:lang w:val="en-US"/>
          </w:rPr>
          <w:t>promoties-fdr@uva.nl</w:t>
        </w:r>
      </w:hyperlink>
      <w:r>
        <w:rPr>
          <w:i/>
          <w:lang w:val="en-US"/>
        </w:rPr>
        <w:t xml:space="preserve"> before </w:t>
      </w:r>
      <w:r w:rsidR="0090292A">
        <w:rPr>
          <w:b/>
          <w:i/>
          <w:lang w:val="en-US"/>
        </w:rPr>
        <w:t>February</w:t>
      </w:r>
      <w:r w:rsidRPr="00E24994">
        <w:rPr>
          <w:b/>
          <w:i/>
          <w:lang w:val="en-US"/>
        </w:rPr>
        <w:t xml:space="preserve"> 1</w:t>
      </w:r>
      <w:r w:rsidR="00600B30">
        <w:rPr>
          <w:b/>
          <w:i/>
          <w:lang w:val="en-US"/>
        </w:rPr>
        <w:t>, or if applicable</w:t>
      </w:r>
      <w:r w:rsidR="00A27F89">
        <w:rPr>
          <w:b/>
          <w:i/>
          <w:lang w:val="en-US"/>
        </w:rPr>
        <w:t>,</w:t>
      </w:r>
      <w:r w:rsidR="0091367D">
        <w:rPr>
          <w:b/>
          <w:i/>
          <w:lang w:val="en-US"/>
        </w:rPr>
        <w:t xml:space="preserve"> re-submitted before </w:t>
      </w:r>
      <w:r w:rsidR="0090292A">
        <w:rPr>
          <w:b/>
          <w:i/>
          <w:lang w:val="en-US"/>
        </w:rPr>
        <w:t>March</w:t>
      </w:r>
      <w:r w:rsidR="0091367D">
        <w:rPr>
          <w:b/>
          <w:i/>
          <w:lang w:val="en-US"/>
        </w:rPr>
        <w:t xml:space="preserve"> 1. </w:t>
      </w:r>
      <w:r>
        <w:rPr>
          <w:i/>
          <w:lang w:val="en-US"/>
        </w:rPr>
        <w:t xml:space="preserve"> </w:t>
      </w:r>
    </w:p>
    <w:sectPr w:rsidR="00C100EF" w:rsidRPr="00E24994" w:rsidSect="00EC3EA6">
      <w:headerReference w:type="default" r:id="rId11"/>
      <w:footerReference w:type="default" r:id="rId12"/>
      <w:headerReference w:type="first" r:id="rId13"/>
      <w:pgSz w:w="11906" w:h="16838" w:code="9"/>
      <w:pgMar w:top="1814" w:right="1304" w:bottom="1270" w:left="1673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A5DB" w14:textId="77777777" w:rsidR="00E56C37" w:rsidRDefault="00E56C37" w:rsidP="009F5E9C">
      <w:pPr>
        <w:spacing w:line="240" w:lineRule="auto"/>
      </w:pPr>
      <w:r>
        <w:separator/>
      </w:r>
    </w:p>
  </w:endnote>
  <w:endnote w:type="continuationSeparator" w:id="0">
    <w:p w14:paraId="44CEA5DC" w14:textId="77777777" w:rsidR="00E56C37" w:rsidRDefault="00E56C37" w:rsidP="009F5E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A5DE" w14:textId="77777777" w:rsidR="0083555D" w:rsidRPr="00E56C37" w:rsidRDefault="0083555D">
    <w:pPr>
      <w:pStyle w:val="Footer"/>
      <w:rPr>
        <w:lang w:val="en-US"/>
      </w:rPr>
    </w:pPr>
    <w:r w:rsidRPr="00E56C37">
      <w:rPr>
        <w:lang w:val="en-US"/>
      </w:rPr>
      <w:fldChar w:fldCharType="begin"/>
    </w:r>
    <w:r w:rsidRPr="00E56C37">
      <w:rPr>
        <w:lang w:val="en-US"/>
      </w:rPr>
      <w:instrText xml:space="preserve"> DOCVARIABLE field_page </w:instrText>
    </w:r>
    <w:r w:rsidRPr="00E56C37">
      <w:rPr>
        <w:lang w:val="en-US"/>
      </w:rPr>
      <w:fldChar w:fldCharType="separate"/>
    </w:r>
    <w:r w:rsidR="00E56C37">
      <w:rPr>
        <w:lang w:val="en-US"/>
      </w:rPr>
      <w:t>Page</w:t>
    </w:r>
    <w:r w:rsidRPr="00E56C37">
      <w:rPr>
        <w:lang w:val="en-US"/>
      </w:rPr>
      <w:fldChar w:fldCharType="end"/>
    </w:r>
    <w:r w:rsidRPr="00E56C37">
      <w:rPr>
        <w:lang w:val="en-US"/>
      </w:rPr>
      <w:t xml:space="preserve"> </w:t>
    </w:r>
    <w:r w:rsidRPr="00E56C37">
      <w:rPr>
        <w:lang w:val="en-US"/>
      </w:rPr>
      <w:fldChar w:fldCharType="begin"/>
    </w:r>
    <w:r w:rsidRPr="00E56C37">
      <w:rPr>
        <w:lang w:val="en-US"/>
      </w:rPr>
      <w:instrText xml:space="preserve"> PAGE </w:instrText>
    </w:r>
    <w:r w:rsidRPr="00E56C37">
      <w:rPr>
        <w:lang w:val="en-US"/>
      </w:rPr>
      <w:fldChar w:fldCharType="separate"/>
    </w:r>
    <w:r w:rsidR="00E24994">
      <w:rPr>
        <w:noProof/>
        <w:lang w:val="en-US"/>
      </w:rPr>
      <w:t>2</w:t>
    </w:r>
    <w:r w:rsidRPr="00E56C37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A5D9" w14:textId="77777777" w:rsidR="00E56C37" w:rsidRDefault="00E56C37" w:rsidP="009F5E9C">
      <w:pPr>
        <w:spacing w:line="240" w:lineRule="auto"/>
      </w:pPr>
      <w:r>
        <w:separator/>
      </w:r>
    </w:p>
  </w:footnote>
  <w:footnote w:type="continuationSeparator" w:id="0">
    <w:p w14:paraId="44CEA5DA" w14:textId="77777777" w:rsidR="00E56C37" w:rsidRDefault="00E56C37" w:rsidP="009F5E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A5DD" w14:textId="77777777" w:rsidR="0083555D" w:rsidRPr="00E56C37" w:rsidRDefault="0083555D" w:rsidP="007452C3">
    <w:pPr>
      <w:tabs>
        <w:tab w:val="center" w:pos="4536"/>
        <w:tab w:val="right" w:pos="9072"/>
      </w:tabs>
      <w:spacing w:line="240" w:lineRule="auto"/>
      <w:rPr>
        <w:lang w:val="en-US"/>
      </w:rPr>
    </w:pP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"use_logo"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1</w:instrText>
    </w:r>
    <w:r w:rsidRPr="00E56C37">
      <w:rPr>
        <w:lang w:val="en-US"/>
      </w:rPr>
      <w:fldChar w:fldCharType="end"/>
    </w:r>
    <w:r w:rsidRPr="00E56C37">
      <w:rPr>
        <w:lang w:val="en-US"/>
      </w:rPr>
      <w:instrText>="1" "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"CI_Language"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en-US</w:instrText>
    </w:r>
    <w:r w:rsidRPr="00E56C37">
      <w:rPr>
        <w:lang w:val="en-US"/>
      </w:rPr>
      <w:fldChar w:fldCharType="end"/>
    </w:r>
    <w:r w:rsidRPr="00E56C37">
      <w:rPr>
        <w:lang w:val="en-US"/>
      </w:rPr>
      <w:instrText>="en-US" "</w:instrText>
    </w:r>
    <w:r w:rsidRPr="00E56C37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4CEA5E2" wp14:editId="44CEA5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09240" cy="563245"/>
          <wp:effectExtent l="0" t="0" r="0" b="8255"/>
          <wp:wrapNone/>
          <wp:docPr id="2" name="Picture 2" descr="Volgvel_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lgvel_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>" "</w:instrText>
    </w:r>
    <w:r w:rsidRPr="00E56C37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4CEA5E4" wp14:editId="44CEA5E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977515" cy="570865"/>
          <wp:effectExtent l="0" t="0" r="0" b="635"/>
          <wp:wrapNone/>
          <wp:docPr id="1" name="Picture 1" descr="Volgvel_N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olgvel_NL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751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 xml:space="preserve">"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81792" behindDoc="1" locked="0" layoutInCell="1" allowOverlap="1" wp14:anchorId="44CEA5E6" wp14:editId="44CEA5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09240" cy="563245"/>
          <wp:effectExtent l="0" t="0" r="0" b="8255"/>
          <wp:wrapNone/>
          <wp:docPr id="14" name="Picture 14" descr="Volgvel_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lgvel_E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  <w:r w:rsidRPr="00E56C37">
      <w:rPr>
        <w:lang w:val="en-US"/>
      </w:rPr>
      <w:instrText>" "" \CIFLOCK</w:instrText>
    </w:r>
    <w:r w:rsidRPr="00E56C37">
      <w:rPr>
        <w:lang w:val="en-US"/>
      </w:rPr>
      <w:fldChar w:fldCharType="separate"/>
    </w:r>
    <w:r w:rsidRPr="00E56C37">
      <w:rPr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EA5DF" w14:textId="77777777" w:rsidR="0083555D" w:rsidRPr="00E56C37" w:rsidRDefault="0083555D" w:rsidP="00783ADC">
    <w:pPr>
      <w:pStyle w:val="Header"/>
      <w:rPr>
        <w:lang w:val="en-US"/>
      </w:rPr>
    </w:pP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="00144DDB" w:rsidRPr="00E56C37">
      <w:rPr>
        <w:lang w:val="en-US"/>
      </w:rPr>
      <w:fldChar w:fldCharType="begin" w:fldLock="1"/>
    </w:r>
    <w:r w:rsidR="00144DDB" w:rsidRPr="00E56C37">
      <w:rPr>
        <w:lang w:val="en-US"/>
      </w:rPr>
      <w:instrText xml:space="preserve"> DOCVARIABLE "use_logo" </w:instrText>
    </w:r>
    <w:r w:rsidR="00144DDB" w:rsidRPr="00E56C37">
      <w:rPr>
        <w:lang w:val="en-US"/>
      </w:rPr>
      <w:fldChar w:fldCharType="separate"/>
    </w:r>
    <w:r w:rsidR="00E56C37">
      <w:rPr>
        <w:lang w:val="en-US"/>
      </w:rPr>
      <w:instrText>1</w:instrText>
    </w:r>
    <w:r w:rsidR="00144DDB" w:rsidRPr="00E56C37">
      <w:rPr>
        <w:lang w:val="en-US"/>
      </w:rPr>
      <w:fldChar w:fldCharType="end"/>
    </w:r>
    <w:r w:rsidRPr="00E56C37">
      <w:rPr>
        <w:lang w:val="en-US"/>
      </w:rPr>
      <w:instrText>="1" "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IF </w:instrText>
    </w:r>
    <w:r w:rsidRPr="00E56C37">
      <w:rPr>
        <w:lang w:val="en-US"/>
      </w:rPr>
      <w:fldChar w:fldCharType="begin" w:fldLock="1"/>
    </w:r>
    <w:r w:rsidRPr="00E56C37">
      <w:rPr>
        <w:lang w:val="en-US"/>
      </w:rPr>
      <w:instrText xml:space="preserve"> DOCVARIABLE "CI_Language" </w:instrText>
    </w:r>
    <w:r w:rsidRPr="00E56C37">
      <w:rPr>
        <w:lang w:val="en-US"/>
      </w:rPr>
      <w:fldChar w:fldCharType="separate"/>
    </w:r>
    <w:r w:rsidR="00E56C37">
      <w:rPr>
        <w:lang w:val="en-US"/>
      </w:rPr>
      <w:instrText>en-US</w:instrText>
    </w:r>
    <w:r w:rsidRPr="00E56C37">
      <w:rPr>
        <w:lang w:val="en-US"/>
      </w:rPr>
      <w:fldChar w:fldCharType="end"/>
    </w:r>
    <w:r w:rsidRPr="00E56C37">
      <w:rPr>
        <w:lang w:val="en-US"/>
      </w:rPr>
      <w:instrText xml:space="preserve"> ="en-US" "</w:instrText>
    </w:r>
    <w:r w:rsidRPr="00E56C37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4CEA5E8" wp14:editId="44CEA5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5" name="Picture 5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>" "</w:instrText>
    </w:r>
    <w:r w:rsidRPr="00E56C37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4CEA5EA" wp14:editId="44CEA5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935730" cy="972820"/>
          <wp:effectExtent l="0" t="0" r="7620" b="0"/>
          <wp:wrapNone/>
          <wp:docPr id="4" name="Picture 4" descr="UvA logo Nederlands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A logo Nederlands First P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7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instrText xml:space="preserve">" 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87936" behindDoc="1" locked="0" layoutInCell="1" allowOverlap="1" wp14:anchorId="44CEA5EC" wp14:editId="44CEA5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17" name="Picture 17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  <w:r w:rsidRPr="00E56C37">
      <w:rPr>
        <w:lang w:val="en-US"/>
      </w:rPr>
      <w:instrText xml:space="preserve">" "" \CIFLOCK </w:instrText>
    </w:r>
    <w:r w:rsidRPr="00E56C37">
      <w:rPr>
        <w:lang w:val="en-US"/>
      </w:rPr>
      <w:fldChar w:fldCharType="separate"/>
    </w:r>
    <w:r w:rsidR="00E56C37" w:rsidRPr="00E56C37"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44CEA5EE" wp14:editId="44CEA5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57600" cy="972820"/>
          <wp:effectExtent l="0" t="0" r="0" b="0"/>
          <wp:wrapNone/>
          <wp:docPr id="19" name="Picture 19" descr="UvA logo English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A logo English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C37">
      <w:rPr>
        <w:lang w:val="en-US"/>
      </w:rPr>
      <w:fldChar w:fldCharType="end"/>
    </w:r>
  </w:p>
  <w:p w14:paraId="44CEA5E0" w14:textId="77777777" w:rsidR="0083555D" w:rsidRPr="00E56C37" w:rsidRDefault="0083555D" w:rsidP="00783ADC">
    <w:pPr>
      <w:pStyle w:val="Header"/>
      <w:rPr>
        <w:lang w:val="en-US"/>
      </w:rPr>
    </w:pPr>
  </w:p>
  <w:p w14:paraId="44CEA5E1" w14:textId="77777777" w:rsidR="0083555D" w:rsidRPr="00E56C37" w:rsidRDefault="0083555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311A7"/>
    <w:multiLevelType w:val="hybridMultilevel"/>
    <w:tmpl w:val="105E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28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&quot;CI_Language&quot;" w:val=" "/>
    <w:docVar w:name="CI_DOCTYPE" w:val="memo"/>
    <w:docVar w:name="ci_language" w:val="en-US"/>
    <w:docVar w:name="CI_VERSION" w:val="14.0.7214.5000"/>
    <w:docVar w:name="date" w:val="27-11-2018 12:47:02"/>
    <w:docVar w:name="field_absent" w:val="Absent"/>
    <w:docVar w:name="field_agenda_description" w:val="Create an agenda"/>
    <w:docVar w:name="field_agenda_title" w:val="Agenda"/>
    <w:docVar w:name="field_agendaitem" w:val="Agenda item"/>
    <w:docVar w:name="field_agendaitems" w:val="Agenda items"/>
    <w:docVar w:name="field_application" w:val="Application"/>
    <w:docVar w:name="field_approved" w:val="Approved"/>
    <w:docVar w:name="field_approved_by" w:val="Approved by"/>
    <w:docVar w:name="field_approved_by_short" w:val="Approved by"/>
    <w:docVar w:name="field_asagreed" w:val="As agreed on/at the request on"/>
    <w:docVar w:name="field_attachment" w:val="Enclosed"/>
    <w:docVar w:name="field_attachments" w:val="Attachment(s):"/>
    <w:docVar w:name="field_attention" w:val="For the attention of"/>
    <w:docVar w:name="field_author_full" w:val="Author"/>
    <w:docVar w:name="field_cc" w:val="CC"/>
    <w:docVar w:name="field_chaptertitle" w:val="Chapter/section title"/>
    <w:docVar w:name="field_city" w:val="City"/>
    <w:docVar w:name="field_client" w:val="Client"/>
    <w:docVar w:name="field_colofon" w:val="Colofon"/>
    <w:docVar w:name="field_comments" w:val="Comments"/>
    <w:docVar w:name="field_concerning" w:val="Concerning meeting at"/>
    <w:docVar w:name="field_concerns" w:val="Subject"/>
    <w:docVar w:name="field_confidential" w:val="Confidential"/>
    <w:docVar w:name="field_contact" w:val="Contact person"/>
    <w:docVar w:name="field_copy" w:val="Copy to"/>
    <w:docVar w:name="field_copyright" w:val="Copyright"/>
    <w:docVar w:name="field_date" w:val="Date"/>
    <w:docVar w:name="field_decision_title" w:val="Decision"/>
    <w:docVar w:name="field_decision1" w:val="The Executive Board of the University of Amsterdam,"/>
    <w:docVar w:name="field_decision2" w:val="represented in this by the Dean of the Faculty"/>
    <w:docVar w:name="field_decision3" w:val="in view of:"/>
    <w:docVar w:name="field_decision4" w:val="in view of the provisions of:"/>
    <w:docVar w:name="field_decision5" w:val="taking into account that:"/>
    <w:docVar w:name="field_decision6" w:val="On behalf of the Executive Board,"/>
    <w:docVar w:name="field_decision7" w:val=" "/>
    <w:docVar w:name="field_decisionnumber" w:val="Decision number"/>
    <w:docVar w:name="field_description" w:val="Description"/>
    <w:docVar w:name="field_directdial" w:val="Direct dial"/>
    <w:docVar w:name="field_directdialareacode" w:val="Direct dial 020-"/>
    <w:docVar w:name="field_directfax" w:val="Direct fax"/>
    <w:docVar w:name="field_directfaxareacode" w:val="Direct fax 020-"/>
    <w:docVar w:name="field_distribution" w:val="Distribution"/>
    <w:docVar w:name="field_documentnumber" w:val="Document number"/>
    <w:docVar w:name="field_documenttitle" w:val=" "/>
    <w:docVar w:name="field_editor" w:val="Editor"/>
    <w:docVar w:name="field_email" w:val="Email"/>
    <w:docVar w:name="field_emailnewsletter_title" w:val="Email newsletter"/>
    <w:docVar w:name="field_ending_greet" w:val="Kind regards,"/>
    <w:docVar w:name="field_fax_disclaimer" w:val="If this message has not been received correctly, please do not hesitate to contact us immediately."/>
    <w:docVar w:name="field_fax_option_1" w:val="Important"/>
    <w:docVar w:name="field_fax_option_1_short" w:val="Important"/>
    <w:docVar w:name="field_fax_option_2" w:val="Notification"/>
    <w:docVar w:name="field_fax_option_2_short" w:val="Notification"/>
    <w:docVar w:name="field_fax_option_3" w:val="Please an answer"/>
    <w:docVar w:name="field_fax_option_3_short" w:val="Answer"/>
    <w:docVar w:name="field_fax_option_4" w:val="Circular"/>
    <w:docVar w:name="field_fax_option_4_short" w:val="Circular"/>
    <w:docVar w:name="field_fax_title" w:val="Fax"/>
    <w:docVar w:name="field_faxnumber" w:val="Faxnumber"/>
    <w:docVar w:name="field_faxnumberareacode" w:val="Faxnumber 020-"/>
    <w:docVar w:name="field_forfurtheraction" w:val="For further action"/>
    <w:docVar w:name="field_from" w:val="From"/>
    <w:docVar w:name="field_function" w:val="Function"/>
    <w:docVar w:name="field_fyi" w:val="For your information"/>
    <w:docVar w:name="field_handledby" w:val="Handled by"/>
    <w:docVar w:name="field_heading" w:val="Heading"/>
    <w:docVar w:name="field_initiator" w:val="Initiator"/>
    <w:docVar w:name="field_location" w:val="Location"/>
    <w:docVar w:name="field_meeting" w:val="Meeting"/>
    <w:docVar w:name="field_meetingdate" w:val="Meeting date"/>
    <w:docVar w:name="field_memo_title" w:val="Memo"/>
    <w:docVar w:name="field_minuteitem" w:val="Item"/>
    <w:docVar w:name="field_minuteitems" w:val="Items"/>
    <w:docVar w:name="field_minutes_description" w:val="Create meeting minutes"/>
    <w:docVar w:name="field_minutes_title" w:val="Meeting minutes"/>
    <w:docVar w:name="field_name" w:val="Name"/>
    <w:docVar w:name="field_number" w:val="Number"/>
    <w:docVar w:name="field_offer" w:val="Offer"/>
    <w:docVar w:name="field_ourref" w:val="Our reference"/>
    <w:docVar w:name="field_ourreference" w:val="Our reference"/>
    <w:docVar w:name="field_page" w:val="Page"/>
    <w:docVar w:name="field_pages_incl" w:val="Page(s) incl. this page"/>
    <w:docVar w:name="field_pages_short" w:val="# pages"/>
    <w:docVar w:name="field_period" w:val="Period"/>
    <w:docVar w:name="field_phone" w:val="Telephone"/>
    <w:docVar w:name="field_phone2" w:val="Telephone 2"/>
    <w:docVar w:name="field_phoneareacode" w:val="Telephone 020-"/>
    <w:docVar w:name="field_placeholder" w:val="Click here to enter text"/>
    <w:docVar w:name="field_pleasecomment" w:val="Please comment"/>
    <w:docVar w:name="field_pleasecontact" w:val="Please contact"/>
    <w:docVar w:name="field_pleasereturn" w:val="Please return after perusal"/>
    <w:docVar w:name="field_pobox" w:val="P.O. Box"/>
    <w:docVar w:name="field_poboxnr" w:val="P.O. Box nr."/>
    <w:docVar w:name="field_present" w:val="Present"/>
    <w:docVar w:name="field_receivers" w:val="Receivers"/>
    <w:docVar w:name="field_related_documents" w:val="Related documents"/>
    <w:docVar w:name="field_report_disclaimer" w:val="Nothing from this document may be multiplied and/or made public by means of print, photocopy, microfilm or on whatever wise, without preceding authorization by CIBER Nederland B.V."/>
    <w:docVar w:name="field_report_title" w:val="Report"/>
    <w:docVar w:name="field_reportnr" w:val="Report nr."/>
    <w:docVar w:name="field_returnedwiththanks" w:val="Returned with thanks"/>
    <w:docVar w:name="field_scribe" w:val="Scribe"/>
    <w:docVar w:name="field_short_description" w:val="Short description"/>
    <w:docVar w:name="field_status" w:val="Status"/>
    <w:docVar w:name="field_subject" w:val="Subject"/>
    <w:docVar w:name="field_subtitle" w:val="Subtitle"/>
    <w:docVar w:name="field_summary" w:val="Summary"/>
    <w:docVar w:name="field_time" w:val="Time"/>
    <w:docVar w:name="field_title" w:val="Title"/>
    <w:docVar w:name="field_to" w:val="To"/>
    <w:docVar w:name="field_toc" w:val="Contents"/>
    <w:docVar w:name="field_type" w:val="Type"/>
    <w:docVar w:name="field_typedocument" w:val="Type of document"/>
    <w:docVar w:name="field_use_logo" w:val="Print logo"/>
    <w:docVar w:name="field_version" w:val="Version"/>
    <w:docVar w:name="field_versionnr" w:val="Version nr,"/>
    <w:docVar w:name="field_yourfax" w:val="Your faxnumber"/>
    <w:docVar w:name="field_yourref" w:val="Your reference"/>
    <w:docVar w:name="field_yourreference" w:val="Your reference"/>
    <w:docVar w:name="memo_title" w:val=" "/>
    <w:docVar w:name="pobox" w:val=" "/>
    <w:docVar w:name="use_logo" w:val="1"/>
  </w:docVars>
  <w:rsids>
    <w:rsidRoot w:val="00E56C37"/>
    <w:rsid w:val="00057CC3"/>
    <w:rsid w:val="00121E0A"/>
    <w:rsid w:val="00127109"/>
    <w:rsid w:val="00144DDB"/>
    <w:rsid w:val="00174FD3"/>
    <w:rsid w:val="00181CA1"/>
    <w:rsid w:val="002832B9"/>
    <w:rsid w:val="00405AA3"/>
    <w:rsid w:val="00442851"/>
    <w:rsid w:val="004905B2"/>
    <w:rsid w:val="0055768E"/>
    <w:rsid w:val="005727D5"/>
    <w:rsid w:val="005A0E39"/>
    <w:rsid w:val="00600B30"/>
    <w:rsid w:val="00611BBD"/>
    <w:rsid w:val="006303B0"/>
    <w:rsid w:val="00704E8D"/>
    <w:rsid w:val="00733449"/>
    <w:rsid w:val="00735A9E"/>
    <w:rsid w:val="007452C3"/>
    <w:rsid w:val="00783ADC"/>
    <w:rsid w:val="007B3792"/>
    <w:rsid w:val="007B6129"/>
    <w:rsid w:val="0083555D"/>
    <w:rsid w:val="0090292A"/>
    <w:rsid w:val="0091367D"/>
    <w:rsid w:val="00995205"/>
    <w:rsid w:val="009F5E9C"/>
    <w:rsid w:val="00A27F89"/>
    <w:rsid w:val="00A45491"/>
    <w:rsid w:val="00AB4076"/>
    <w:rsid w:val="00AD402A"/>
    <w:rsid w:val="00B546F3"/>
    <w:rsid w:val="00BF688F"/>
    <w:rsid w:val="00C100EF"/>
    <w:rsid w:val="00C67E65"/>
    <w:rsid w:val="00E024BC"/>
    <w:rsid w:val="00E24994"/>
    <w:rsid w:val="00E34778"/>
    <w:rsid w:val="00E56C37"/>
    <w:rsid w:val="00EC3EA6"/>
    <w:rsid w:val="00F1487A"/>
    <w:rsid w:val="00F564C2"/>
    <w:rsid w:val="00FD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CEA59F"/>
  <w15:docId w15:val="{6CCECC3C-71E4-44C9-8ECE-8DBFCC85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nl-NL" w:eastAsia="en-US" w:bidi="ar-SA"/>
      </w:rPr>
    </w:rPrDefault>
    <w:pPrDefault>
      <w:pPr>
        <w:spacing w:line="25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778"/>
    <w:rPr>
      <w:rFonts w:ascii="Times New Roman" w:eastAsia="Calibri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derdeeluniversiteit">
    <w:name w:val="Onderdeel universiteit"/>
    <w:basedOn w:val="Normal"/>
    <w:qFormat/>
    <w:rsid w:val="009F5E9C"/>
    <w:rPr>
      <w:rFonts w:ascii="Arial" w:hAnsi="Arial"/>
      <w:b/>
      <w:spacing w:val="-4"/>
      <w:sz w:val="20"/>
    </w:rPr>
  </w:style>
  <w:style w:type="paragraph" w:customStyle="1" w:styleId="Subonderdeeluniversiteit">
    <w:name w:val="Subonderdeel universiteit"/>
    <w:basedOn w:val="Normal"/>
    <w:qFormat/>
    <w:rsid w:val="009F5E9C"/>
    <w:rPr>
      <w:rFonts w:ascii="Arial" w:hAnsi="Arial"/>
      <w:spacing w:val="-4"/>
      <w:sz w:val="20"/>
    </w:rPr>
  </w:style>
  <w:style w:type="paragraph" w:customStyle="1" w:styleId="Afdeling">
    <w:name w:val="Afdeling"/>
    <w:basedOn w:val="Subonderdeeluniversiteit"/>
    <w:qFormat/>
    <w:rsid w:val="009F5E9C"/>
    <w:pPr>
      <w:spacing w:after="220"/>
      <w:jc w:val="right"/>
    </w:pPr>
    <w:rPr>
      <w:b/>
      <w:sz w:val="15"/>
    </w:rPr>
  </w:style>
  <w:style w:type="paragraph" w:customStyle="1" w:styleId="Adresgegevensafzender">
    <w:name w:val="Adresgegevens afzender"/>
    <w:basedOn w:val="Normal"/>
    <w:qFormat/>
    <w:rsid w:val="009F5E9C"/>
    <w:pPr>
      <w:spacing w:line="198" w:lineRule="atLeast"/>
      <w:jc w:val="right"/>
    </w:pPr>
    <w:rPr>
      <w:rFonts w:ascii="Arial" w:hAnsi="Arial"/>
      <w:sz w:val="15"/>
    </w:rPr>
  </w:style>
  <w:style w:type="paragraph" w:customStyle="1" w:styleId="Referentiegegevenskopjes">
    <w:name w:val="Referentiegegevens kopjes"/>
    <w:basedOn w:val="Subonderdeeluniversiteit"/>
    <w:qFormat/>
    <w:rsid w:val="009F5E9C"/>
    <w:rPr>
      <w:sz w:val="15"/>
    </w:rPr>
  </w:style>
  <w:style w:type="paragraph" w:customStyle="1" w:styleId="Referentiegegevens">
    <w:name w:val="Referentiegegevens"/>
    <w:basedOn w:val="Referentiegegevenskopjes"/>
    <w:qFormat/>
    <w:rsid w:val="0083555D"/>
    <w:rPr>
      <w:rFonts w:ascii="Times New Roman" w:hAnsi="Times New Roman"/>
      <w:spacing w:val="0"/>
      <w:sz w:val="22"/>
    </w:rPr>
  </w:style>
  <w:style w:type="paragraph" w:customStyle="1" w:styleId="Documentname">
    <w:name w:val="Document name"/>
    <w:basedOn w:val="Normal"/>
    <w:rsid w:val="009F5E9C"/>
    <w:rPr>
      <w:sz w:val="38"/>
    </w:rPr>
  </w:style>
  <w:style w:type="paragraph" w:styleId="Header">
    <w:name w:val="header"/>
    <w:basedOn w:val="Normal"/>
    <w:link w:val="HeaderChar"/>
    <w:uiPriority w:val="99"/>
    <w:unhideWhenUsed/>
    <w:rsid w:val="009F5E9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E9C"/>
    <w:rPr>
      <w:rFonts w:ascii="Times New Roman" w:eastAsia="Calibri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1E0A"/>
    <w:pPr>
      <w:tabs>
        <w:tab w:val="center" w:pos="4536"/>
        <w:tab w:val="right" w:pos="9072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21E0A"/>
    <w:rPr>
      <w:rFonts w:ascii="Times New Roman" w:eastAsia="Calibri" w:hAnsi="Times New Roman" w:cs="Times New Roman"/>
      <w:szCs w:val="22"/>
    </w:rPr>
  </w:style>
  <w:style w:type="paragraph" w:customStyle="1" w:styleId="Volgvelreferentiegegevens">
    <w:name w:val="Volgvel referentiegegevens"/>
    <w:basedOn w:val="Referentiegegevens"/>
    <w:link w:val="VolgvelreferentiegegevensChar"/>
    <w:rsid w:val="007452C3"/>
    <w:pPr>
      <w:spacing w:after="624"/>
    </w:pPr>
    <w:rPr>
      <w:lang w:val="en-US"/>
    </w:rPr>
  </w:style>
  <w:style w:type="paragraph" w:customStyle="1" w:styleId="Volgvelreferentiegegevenskopje">
    <w:name w:val="Volgvel referentiegegevens kopje"/>
    <w:basedOn w:val="Referentiegegevenskopjes"/>
    <w:link w:val="VolgvelreferentiegegevenskopjeChar"/>
    <w:rsid w:val="007452C3"/>
    <w:pPr>
      <w:spacing w:before="1020"/>
    </w:pPr>
  </w:style>
  <w:style w:type="character" w:customStyle="1" w:styleId="VolgvelreferentiegegevensChar">
    <w:name w:val="Volgvel referentiegegevens Char"/>
    <w:basedOn w:val="DefaultParagraphFont"/>
    <w:link w:val="Volgvelreferentiegegevens"/>
    <w:rsid w:val="007452C3"/>
    <w:rPr>
      <w:rFonts w:ascii="Times New Roman" w:eastAsia="Calibri" w:hAnsi="Times New Roman" w:cs="Times New Roman"/>
      <w:spacing w:val="-4"/>
      <w:sz w:val="22"/>
      <w:szCs w:val="22"/>
      <w:lang w:val="en-US"/>
    </w:rPr>
  </w:style>
  <w:style w:type="character" w:customStyle="1" w:styleId="VolgvelreferentiegegevenskopjeChar">
    <w:name w:val="Volgvel referentiegegevens kopje Char"/>
    <w:basedOn w:val="DefaultParagraphFont"/>
    <w:link w:val="Volgvelreferentiegegevenskopje"/>
    <w:rsid w:val="007452C3"/>
    <w:rPr>
      <w:rFonts w:eastAsia="Calibri" w:cs="Times New Roman"/>
      <w:spacing w:val="-4"/>
      <w:sz w:val="15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56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56C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7C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C3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499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04E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omoties-fdr@uva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Flores%20Automatisering\Corporate%20Identity%20Framework\templates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b8c21-de6f-414a-968f-43a30167a77a" xsi:nil="true"/>
    <lcf76f155ced4ddcb4097134ff3c332f xmlns="2cddf0a8-e2fa-4ac5-8e92-78e2e569e2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506E4933B5048AC65FE55D720541F" ma:contentTypeVersion="18" ma:contentTypeDescription="Een nieuw document maken." ma:contentTypeScope="" ma:versionID="a3ccb5d2a055c64dd2c4f8a5c93c13e7">
  <xsd:schema xmlns:xsd="http://www.w3.org/2001/XMLSchema" xmlns:xs="http://www.w3.org/2001/XMLSchema" xmlns:p="http://schemas.microsoft.com/office/2006/metadata/properties" xmlns:ns2="2cddf0a8-e2fa-4ac5-8e92-78e2e569e2c1" xmlns:ns3="bf8b8c21-de6f-414a-968f-43a30167a77a" targetNamespace="http://schemas.microsoft.com/office/2006/metadata/properties" ma:root="true" ma:fieldsID="e87f6083c2d370c09aada25693e7671c" ns2:_="" ns3:_="">
    <xsd:import namespace="2cddf0a8-e2fa-4ac5-8e92-78e2e569e2c1"/>
    <xsd:import namespace="bf8b8c21-de6f-414a-968f-43a30167a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f0a8-e2fa-4ac5-8e92-78e2e569e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9b6ca76-abda-4f5c-bf70-6374a71c1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b8c21-de6f-414a-968f-43a30167a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91c52a-20f1-4f9a-b875-d6ccdfce0e76}" ma:internalName="TaxCatchAll" ma:showField="CatchAllData" ma:web="bf8b8c21-de6f-414a-968f-43a30167a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BE0C5-6348-4C57-8CDE-661B1957A47C}">
  <ds:schemaRefs>
    <ds:schemaRef ds:uri="http://schemas.microsoft.com/office/2006/metadata/properties"/>
    <ds:schemaRef ds:uri="http://schemas.microsoft.com/office/infopath/2007/PartnerControls"/>
    <ds:schemaRef ds:uri="bf8b8c21-de6f-414a-968f-43a30167a77a"/>
    <ds:schemaRef ds:uri="2cddf0a8-e2fa-4ac5-8e92-78e2e569e2c1"/>
  </ds:schemaRefs>
</ds:datastoreItem>
</file>

<file path=customXml/itemProps2.xml><?xml version="1.0" encoding="utf-8"?>
<ds:datastoreItem xmlns:ds="http://schemas.openxmlformats.org/officeDocument/2006/customXml" ds:itemID="{77D0586B-6601-4A88-82A8-2DB8F8291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f0a8-e2fa-4ac5-8e92-78e2e569e2c1"/>
    <ds:schemaRef ds:uri="bf8b8c21-de6f-414a-968f-43a30167a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61131D-AA20-4E6E-A4D9-23026B846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3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Flores Automatisering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Dijkman, Daphne</dc:creator>
  <cp:lastModifiedBy>Kim Bierhoff</cp:lastModifiedBy>
  <cp:revision>6</cp:revision>
  <dcterms:created xsi:type="dcterms:W3CDTF">2026-01-26T11:14:00Z</dcterms:created>
  <dcterms:modified xsi:type="dcterms:W3CDTF">2026-06-15T13:18:00Z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t">
    <vt:lpwstr/>
  </property>
  <property fmtid="{D5CDD505-2E9C-101B-9397-08002B2CF9AE}" pid="3" name="subunit">
    <vt:lpwstr/>
  </property>
  <property fmtid="{D5CDD505-2E9C-101B-9397-08002B2CF9AE}" pid="4" name="sender_division">
    <vt:lpwstr/>
  </property>
  <property fmtid="{D5CDD505-2E9C-101B-9397-08002B2CF9AE}" pid="5" name="sender_address1">
    <vt:lpwstr/>
  </property>
  <property fmtid="{D5CDD505-2E9C-101B-9397-08002B2CF9AE}" pid="6" name="sender_address2">
    <vt:lpwstr/>
  </property>
  <property fmtid="{D5CDD505-2E9C-101B-9397-08002B2CF9AE}" pid="7" name="sender_address3">
    <vt:lpwstr/>
  </property>
  <property fmtid="{D5CDD505-2E9C-101B-9397-08002B2CF9AE}" pid="8" name="sender_address4">
    <vt:lpwstr/>
  </property>
  <property fmtid="{D5CDD505-2E9C-101B-9397-08002B2CF9AE}" pid="9" name="sender_phone">
    <vt:lpwstr/>
  </property>
  <property fmtid="{D5CDD505-2E9C-101B-9397-08002B2CF9AE}" pid="10" name="sender_faxnumber">
    <vt:lpwstr/>
  </property>
  <property fmtid="{D5CDD505-2E9C-101B-9397-08002B2CF9AE}" pid="11" name="date">
    <vt:lpwstr>27-11-2018 12:47:02</vt:lpwstr>
  </property>
  <property fmtid="{D5CDD505-2E9C-101B-9397-08002B2CF9AE}" pid="12" name="concerns">
    <vt:lpwstr/>
  </property>
  <property fmtid="{D5CDD505-2E9C-101B-9397-08002B2CF9AE}" pid="13" name="salutation">
    <vt:lpwstr/>
  </property>
  <property fmtid="{D5CDD505-2E9C-101B-9397-08002B2CF9AE}" pid="14" name="valediction">
    <vt:lpwstr/>
  </property>
  <property fmtid="{D5CDD505-2E9C-101B-9397-08002B2CF9AE}" pid="15" name="signingname">
    <vt:lpwstr/>
  </property>
  <property fmtid="{D5CDD505-2E9C-101B-9397-08002B2CF9AE}" pid="16" name="function">
    <vt:lpwstr/>
  </property>
  <property fmtid="{D5CDD505-2E9C-101B-9397-08002B2CF9AE}" pid="17" name="lastname">
    <vt:lpwstr/>
  </property>
  <property fmtid="{D5CDD505-2E9C-101B-9397-08002B2CF9AE}" pid="18" name="firstname">
    <vt:lpwstr/>
  </property>
  <property fmtid="{D5CDD505-2E9C-101B-9397-08002B2CF9AE}" pid="19" name="use_logo">
    <vt:lpwstr/>
  </property>
  <property fmtid="{D5CDD505-2E9C-101B-9397-08002B2CF9AE}" pid="20" name="use_logo_checked">
    <vt:lpwstr>True</vt:lpwstr>
  </property>
  <property fmtid="{D5CDD505-2E9C-101B-9397-08002B2CF9AE}" pid="21" name="ContentTypeId">
    <vt:lpwstr>0x010100302506E4933B5048AC65FE55D720541F</vt:lpwstr>
  </property>
  <property fmtid="{D5CDD505-2E9C-101B-9397-08002B2CF9AE}" pid="22" name="MediaServiceImageTags">
    <vt:lpwstr/>
  </property>
</Properties>
</file>